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5AE30" w14:textId="77777777" w:rsid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5117AFE5" w14:textId="77777777" w:rsid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</w:pPr>
    </w:p>
    <w:p w14:paraId="347229AD" w14:textId="77777777" w:rsidR="00936064" w:rsidRP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4224632D" w14:textId="77777777" w:rsidR="00936064" w:rsidRP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0017FC93" w14:textId="77777777" w:rsidR="00936064" w:rsidRP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  <w:r w:rsidRPr="00936064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 xml:space="preserve">Application for the dispensing course </w:t>
      </w:r>
    </w:p>
    <w:p w14:paraId="6C37612A" w14:textId="77777777" w:rsidR="00936064" w:rsidRPr="00936064" w:rsidRDefault="00936064" w:rsidP="00936064">
      <w:pPr>
        <w:widowControl w:val="0"/>
        <w:spacing w:after="0" w:line="240" w:lineRule="auto"/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</w:pPr>
    </w:p>
    <w:p w14:paraId="34CC3866" w14:textId="0A27B464" w:rsidR="00B67293" w:rsidRPr="00936064" w:rsidRDefault="00936064" w:rsidP="00936064">
      <w:pPr>
        <w:widowControl w:val="0"/>
        <w:spacing w:after="0" w:line="240" w:lineRule="auto"/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</w:pPr>
      <w:r w:rsidRPr="00936064">
        <w:rPr>
          <w:rFonts w:ascii="Century Gothic" w:eastAsia="Cambria" w:hAnsi="Century Gothic" w:cs="Arial"/>
          <w:b/>
          <w:bCs/>
          <w:sz w:val="30"/>
          <w:szCs w:val="30"/>
          <w:lang w:val="en-GB" w:eastAsia="x-none"/>
        </w:rPr>
        <w:t>See below</w:t>
      </w:r>
      <w:r w:rsidR="00B67293" w:rsidRPr="00936064">
        <w:rPr>
          <w:rFonts w:ascii="Century Gothic" w:eastAsia="Cambria" w:hAnsi="Century Gothic" w:cs="Arial"/>
          <w:b/>
          <w:bCs/>
          <w:sz w:val="20"/>
          <w:szCs w:val="20"/>
          <w:lang w:val="en-GB" w:eastAsia="x-none"/>
        </w:rPr>
        <w:br w:type="page"/>
      </w:r>
      <w:r w:rsidR="00B67293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lastRenderedPageBreak/>
        <w:t>Application for registration:</w:t>
      </w:r>
      <w:r w:rsidR="002C4964" w:rsidRPr="00412397"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E94948D" wp14:editId="1C5E26F4">
                <wp:simplePos x="0" y="0"/>
                <wp:positionH relativeFrom="column">
                  <wp:posOffset>4290060</wp:posOffset>
                </wp:positionH>
                <wp:positionV relativeFrom="paragraph">
                  <wp:posOffset>-680720</wp:posOffset>
                </wp:positionV>
                <wp:extent cx="1901190" cy="381000"/>
                <wp:effectExtent l="19050" t="19050" r="381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119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12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0118848A" w14:textId="77777777" w:rsidR="00B67293" w:rsidRDefault="00B67293" w:rsidP="00B67293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</w:rPr>
                              <w:t>DISP</w:t>
                            </w:r>
                          </w:p>
                          <w:p w14:paraId="24A15383" w14:textId="77777777" w:rsidR="00B67293" w:rsidRPr="004B38A4" w:rsidRDefault="00B67293" w:rsidP="00B67293">
                            <w:pPr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</w:pPr>
                            <w:r w:rsidRPr="004B38A4">
                              <w:rPr>
                                <w:rFonts w:ascii="Arial Narrow" w:hAnsi="Arial Narrow"/>
                                <w:bCs/>
                                <w:sz w:val="14"/>
                                <w:szCs w:val="14"/>
                              </w:rPr>
                              <w:t>For Office use only</w:t>
                            </w:r>
                          </w:p>
                          <w:p w14:paraId="5C0D96F7" w14:textId="77777777" w:rsidR="00B67293" w:rsidRDefault="00B67293" w:rsidP="00B67293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  <w:p w14:paraId="106566ED" w14:textId="77777777" w:rsidR="00B67293" w:rsidRPr="00615A62" w:rsidRDefault="00B67293" w:rsidP="00B67293">
                            <w:pPr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94948D" id="Rectangle 6" o:spid="_x0000_s1026" style="position:absolute;left:0;text-align:left;margin-left:337.8pt;margin-top:-53.6pt;width:149.7pt;height:30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" strokeweight="3.25pt">
                <v:stroke linestyle="thinThick"/>
                <v:textbox inset=",0,,0">
                  <w:txbxContent>
                    <w:p w14:paraId="0118848A" w14:textId="77777777" w:rsidR="00B67293" w:rsidRDefault="00B67293" w:rsidP="00B67293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</w:rPr>
                        <w:t>DISP</w:t>
                      </w:r>
                    </w:p>
                    <w:p w14:paraId="24A15383" w14:textId="77777777" w:rsidR="00B67293" w:rsidRPr="004B38A4" w:rsidRDefault="00B67293" w:rsidP="00B67293">
                      <w:pPr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</w:pPr>
                      <w:r w:rsidRPr="004B38A4">
                        <w:rPr>
                          <w:rFonts w:ascii="Arial Narrow" w:hAnsi="Arial Narrow"/>
                          <w:bCs/>
                          <w:sz w:val="14"/>
                          <w:szCs w:val="14"/>
                        </w:rPr>
                        <w:t>For Office use only</w:t>
                      </w:r>
                    </w:p>
                    <w:p w14:paraId="5C0D96F7" w14:textId="77777777" w:rsidR="00B67293" w:rsidRDefault="00B67293" w:rsidP="00B67293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  <w:p w14:paraId="106566ED" w14:textId="77777777" w:rsidR="00B67293" w:rsidRPr="00615A62" w:rsidRDefault="00B67293" w:rsidP="00B67293">
                      <w:pPr>
                        <w:rPr>
                          <w:rFonts w:ascii="Arial Black" w:hAnsi="Arial Black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81D1C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 xml:space="preserve"> </w:t>
      </w:r>
      <w:r w:rsidR="00B67293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Dispensing for Health</w:t>
      </w:r>
      <w:r w:rsidR="00F404E3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 xml:space="preserve"> C</w:t>
      </w:r>
      <w:r w:rsidR="00B67293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are professionals</w:t>
      </w:r>
      <w:r w:rsidR="00DE516D" w:rsidRPr="00936064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 xml:space="preserve"> in Namibia</w:t>
      </w:r>
    </w:p>
    <w:p w14:paraId="199C616C" w14:textId="77777777" w:rsidR="00B67293" w:rsidRPr="00412397" w:rsidRDefault="00B67293" w:rsidP="00B67293">
      <w:pPr>
        <w:widowControl w:val="0"/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412397">
        <w:rPr>
          <w:rFonts w:ascii="Century Gothic" w:eastAsia="Cambria" w:hAnsi="Century Gothic" w:cs="Arial"/>
          <w:b/>
          <w:sz w:val="16"/>
          <w:szCs w:val="16"/>
          <w:lang w:val="en-GB"/>
        </w:rPr>
        <w:t>Personal Information: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0"/>
        <w:gridCol w:w="744"/>
        <w:gridCol w:w="567"/>
        <w:gridCol w:w="851"/>
        <w:gridCol w:w="567"/>
        <w:gridCol w:w="283"/>
        <w:gridCol w:w="567"/>
        <w:gridCol w:w="105"/>
        <w:gridCol w:w="2305"/>
      </w:tblGrid>
      <w:tr w:rsidR="00B67293" w:rsidRPr="00412397" w14:paraId="3BA30522" w14:textId="77777777" w:rsidTr="009F6358">
        <w:tc>
          <w:tcPr>
            <w:tcW w:w="3220" w:type="dxa"/>
          </w:tcPr>
          <w:p w14:paraId="1F5220D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Title: </w:t>
            </w:r>
          </w:p>
        </w:tc>
        <w:tc>
          <w:tcPr>
            <w:tcW w:w="5989" w:type="dxa"/>
            <w:gridSpan w:val="8"/>
          </w:tcPr>
          <w:p w14:paraId="2CC278D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2D5EE43F" w14:textId="77777777" w:rsidTr="009F6358">
        <w:tc>
          <w:tcPr>
            <w:tcW w:w="3220" w:type="dxa"/>
          </w:tcPr>
          <w:p w14:paraId="7808BD31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Surname:</w:t>
            </w:r>
          </w:p>
        </w:tc>
        <w:tc>
          <w:tcPr>
            <w:tcW w:w="5989" w:type="dxa"/>
            <w:gridSpan w:val="8"/>
          </w:tcPr>
          <w:p w14:paraId="024F0AD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7334D58D" w14:textId="77777777" w:rsidTr="009F6358">
        <w:tc>
          <w:tcPr>
            <w:tcW w:w="3220" w:type="dxa"/>
          </w:tcPr>
          <w:p w14:paraId="2C67031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First name(s):</w:t>
            </w:r>
          </w:p>
        </w:tc>
        <w:tc>
          <w:tcPr>
            <w:tcW w:w="5989" w:type="dxa"/>
            <w:gridSpan w:val="8"/>
          </w:tcPr>
          <w:p w14:paraId="06EDFDF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675194BF" w14:textId="77777777" w:rsidTr="009F6358">
        <w:tc>
          <w:tcPr>
            <w:tcW w:w="3220" w:type="dxa"/>
          </w:tcPr>
          <w:p w14:paraId="4CF186D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Preferred name:</w:t>
            </w:r>
          </w:p>
        </w:tc>
        <w:tc>
          <w:tcPr>
            <w:tcW w:w="5989" w:type="dxa"/>
            <w:gridSpan w:val="8"/>
          </w:tcPr>
          <w:p w14:paraId="68CEF9C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FB434B" w:rsidRPr="00412397" w14:paraId="5AA00136" w14:textId="77777777" w:rsidTr="00DC763C">
        <w:tc>
          <w:tcPr>
            <w:tcW w:w="3220" w:type="dxa"/>
          </w:tcPr>
          <w:p w14:paraId="3FC43F79" w14:textId="77777777" w:rsidR="00FB434B" w:rsidRPr="00412397" w:rsidRDefault="00FB434B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ID number:</w:t>
            </w:r>
          </w:p>
        </w:tc>
        <w:tc>
          <w:tcPr>
            <w:tcW w:w="5989" w:type="dxa"/>
            <w:gridSpan w:val="8"/>
          </w:tcPr>
          <w:p w14:paraId="5072AE92" w14:textId="77777777" w:rsidR="00FB434B" w:rsidRPr="00412397" w:rsidRDefault="00FB434B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4069E3D5" w14:textId="77777777" w:rsidTr="00FB434B">
        <w:tc>
          <w:tcPr>
            <w:tcW w:w="3220" w:type="dxa"/>
          </w:tcPr>
          <w:p w14:paraId="475B5D3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Professional qualification:</w:t>
            </w:r>
          </w:p>
        </w:tc>
        <w:tc>
          <w:tcPr>
            <w:tcW w:w="3012" w:type="dxa"/>
            <w:gridSpan w:val="5"/>
          </w:tcPr>
          <w:p w14:paraId="1713F6B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977" w:type="dxa"/>
            <w:gridSpan w:val="3"/>
          </w:tcPr>
          <w:p w14:paraId="73EC0432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Year obtained:</w:t>
            </w:r>
          </w:p>
        </w:tc>
      </w:tr>
      <w:tr w:rsidR="00B67293" w:rsidRPr="00412397" w14:paraId="778409FD" w14:textId="77777777" w:rsidTr="009F6358">
        <w:tc>
          <w:tcPr>
            <w:tcW w:w="3220" w:type="dxa"/>
          </w:tcPr>
          <w:p w14:paraId="39562AF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Occupation:</w:t>
            </w:r>
          </w:p>
        </w:tc>
        <w:tc>
          <w:tcPr>
            <w:tcW w:w="5989" w:type="dxa"/>
            <w:gridSpan w:val="8"/>
          </w:tcPr>
          <w:p w14:paraId="39BBDFC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60A0781B" w14:textId="77777777" w:rsidTr="009F6358">
        <w:tc>
          <w:tcPr>
            <w:tcW w:w="3220" w:type="dxa"/>
          </w:tcPr>
          <w:p w14:paraId="1F801A0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HPCNA registration no.:</w:t>
            </w:r>
          </w:p>
        </w:tc>
        <w:tc>
          <w:tcPr>
            <w:tcW w:w="5989" w:type="dxa"/>
            <w:gridSpan w:val="8"/>
          </w:tcPr>
          <w:p w14:paraId="107481B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21591CE2" w14:textId="77777777" w:rsidTr="009F6358">
        <w:tc>
          <w:tcPr>
            <w:tcW w:w="3220" w:type="dxa"/>
          </w:tcPr>
          <w:p w14:paraId="072C99F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Practice number (if applicable):</w:t>
            </w:r>
          </w:p>
        </w:tc>
        <w:tc>
          <w:tcPr>
            <w:tcW w:w="5989" w:type="dxa"/>
            <w:gridSpan w:val="8"/>
          </w:tcPr>
          <w:p w14:paraId="551BAA1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F81D1C" w:rsidRPr="00412397" w14:paraId="21A4FA65" w14:textId="77777777" w:rsidTr="009F6358">
        <w:tc>
          <w:tcPr>
            <w:tcW w:w="3220" w:type="dxa"/>
          </w:tcPr>
          <w:p w14:paraId="72B5CC7C" w14:textId="079F076C" w:rsidR="00F81D1C" w:rsidRPr="00412397" w:rsidRDefault="009A307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For statistical purposes</w:t>
            </w:r>
            <w:r w:rsidR="00A01705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,</w:t>
            </w: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</w:t>
            </w:r>
            <w:r w:rsidR="00F81D1C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Ethnic group</w:t>
            </w: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:</w:t>
            </w:r>
            <w:r w:rsidR="00F81D1C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</w:t>
            </w:r>
            <w:r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C</w:t>
            </w:r>
            <w:r w:rsidR="00F81D1C"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 xml:space="preserve">hoose Ovambo, Kavango, Herero, Himba, Damara, mixed race (Coloured/Bastard), White Namibians (Afrikaner, German, British and Portuguese), Nama, </w:t>
            </w:r>
            <w:proofErr w:type="spellStart"/>
            <w:r w:rsidR="00F81D1C"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Caprivian</w:t>
            </w:r>
            <w:proofErr w:type="spellEnd"/>
            <w:r w:rsidR="00F81D1C"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, San or</w:t>
            </w:r>
            <w:r w:rsidR="004A08CA"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 xml:space="preserve"> </w:t>
            </w:r>
            <w:r w:rsidR="00F81D1C" w:rsidRPr="00412397">
              <w:rPr>
                <w:rFonts w:ascii="Century Gothic" w:eastAsia="Cambria" w:hAnsi="Century Gothic" w:cs="Arial"/>
                <w:bCs/>
                <w:sz w:val="16"/>
                <w:szCs w:val="16"/>
                <w:lang w:val="en-GB"/>
              </w:rPr>
              <w:t>Tswana.</w:t>
            </w:r>
          </w:p>
        </w:tc>
        <w:tc>
          <w:tcPr>
            <w:tcW w:w="5989" w:type="dxa"/>
            <w:gridSpan w:val="8"/>
          </w:tcPr>
          <w:p w14:paraId="4372AEB4" w14:textId="77777777" w:rsidR="00F81D1C" w:rsidRPr="00412397" w:rsidRDefault="00F81D1C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0CB3658D" w14:textId="77777777" w:rsidTr="0028434C">
        <w:tc>
          <w:tcPr>
            <w:tcW w:w="3220" w:type="dxa"/>
          </w:tcPr>
          <w:p w14:paraId="5126C7B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Gender: </w:t>
            </w: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(Tick one)</w:t>
            </w:r>
          </w:p>
        </w:tc>
        <w:tc>
          <w:tcPr>
            <w:tcW w:w="744" w:type="dxa"/>
          </w:tcPr>
          <w:p w14:paraId="57C874D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Male</w:t>
            </w:r>
          </w:p>
        </w:tc>
        <w:tc>
          <w:tcPr>
            <w:tcW w:w="567" w:type="dxa"/>
          </w:tcPr>
          <w:p w14:paraId="4037799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851" w:type="dxa"/>
          </w:tcPr>
          <w:p w14:paraId="2B4101CE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Female</w:t>
            </w:r>
          </w:p>
        </w:tc>
        <w:tc>
          <w:tcPr>
            <w:tcW w:w="567" w:type="dxa"/>
          </w:tcPr>
          <w:p w14:paraId="77EF152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3260" w:type="dxa"/>
            <w:gridSpan w:val="4"/>
            <w:shd w:val="clear" w:color="auto" w:fill="808080"/>
          </w:tcPr>
          <w:p w14:paraId="2A0B406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6260D5F1" w14:textId="77777777" w:rsidTr="0028434C">
        <w:tc>
          <w:tcPr>
            <w:tcW w:w="3220" w:type="dxa"/>
            <w:vMerge w:val="restart"/>
          </w:tcPr>
          <w:p w14:paraId="594B7E6E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numbers:</w:t>
            </w:r>
          </w:p>
        </w:tc>
        <w:tc>
          <w:tcPr>
            <w:tcW w:w="744" w:type="dxa"/>
          </w:tcPr>
          <w:p w14:paraId="403E223E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Home:</w:t>
            </w:r>
          </w:p>
        </w:tc>
        <w:tc>
          <w:tcPr>
            <w:tcW w:w="2268" w:type="dxa"/>
            <w:gridSpan w:val="4"/>
          </w:tcPr>
          <w:p w14:paraId="2AB48E0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6BB94C6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Work:</w:t>
            </w:r>
          </w:p>
        </w:tc>
        <w:tc>
          <w:tcPr>
            <w:tcW w:w="2305" w:type="dxa"/>
          </w:tcPr>
          <w:p w14:paraId="3EB5E00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58A1AFE8" w14:textId="77777777" w:rsidTr="0028434C">
        <w:tc>
          <w:tcPr>
            <w:tcW w:w="3220" w:type="dxa"/>
            <w:vMerge/>
          </w:tcPr>
          <w:p w14:paraId="37FC777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44" w:type="dxa"/>
          </w:tcPr>
          <w:p w14:paraId="6B80B05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268" w:type="dxa"/>
            <w:gridSpan w:val="4"/>
          </w:tcPr>
          <w:p w14:paraId="42F9700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672" w:type="dxa"/>
            <w:gridSpan w:val="2"/>
          </w:tcPr>
          <w:p w14:paraId="764B19B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2305" w:type="dxa"/>
          </w:tcPr>
          <w:p w14:paraId="3A25D67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6A47E1D1" w14:textId="77777777" w:rsidTr="009F6358">
        <w:tc>
          <w:tcPr>
            <w:tcW w:w="3220" w:type="dxa"/>
          </w:tcPr>
          <w:p w14:paraId="4DE629D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E-mail address:</w:t>
            </w:r>
          </w:p>
        </w:tc>
        <w:tc>
          <w:tcPr>
            <w:tcW w:w="5989" w:type="dxa"/>
            <w:gridSpan w:val="8"/>
          </w:tcPr>
          <w:p w14:paraId="11E0707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483BAB" w:rsidRPr="00412397" w14:paraId="5ADCD8C7" w14:textId="77777777" w:rsidTr="009F6358">
        <w:tc>
          <w:tcPr>
            <w:tcW w:w="3220" w:type="dxa"/>
          </w:tcPr>
          <w:p w14:paraId="62AF0589" w14:textId="77777777" w:rsidR="00483BAB" w:rsidRPr="00412397" w:rsidRDefault="00483BAB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Retype E-mail address: </w:t>
            </w:r>
          </w:p>
        </w:tc>
        <w:tc>
          <w:tcPr>
            <w:tcW w:w="5989" w:type="dxa"/>
            <w:gridSpan w:val="8"/>
          </w:tcPr>
          <w:p w14:paraId="6F744736" w14:textId="77777777" w:rsidR="00483BAB" w:rsidRPr="00412397" w:rsidRDefault="00483BAB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12CAD9C9" w14:textId="77777777" w:rsidTr="00FB434B">
        <w:tc>
          <w:tcPr>
            <w:tcW w:w="3220" w:type="dxa"/>
          </w:tcPr>
          <w:p w14:paraId="6575355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5C8D204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162" w:type="dxa"/>
            <w:gridSpan w:val="3"/>
          </w:tcPr>
          <w:p w14:paraId="2D1C286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 Work:</w:t>
            </w:r>
          </w:p>
          <w:p w14:paraId="2C478EE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5041FB5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0E537CF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3EDD31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5C7FE82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1417" w:type="dxa"/>
            <w:gridSpan w:val="3"/>
          </w:tcPr>
          <w:p w14:paraId="247BA34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Work:</w:t>
            </w:r>
          </w:p>
          <w:p w14:paraId="3634DE9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54D5A32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238A013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005E492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C29BF74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2410" w:type="dxa"/>
            <w:gridSpan w:val="2"/>
          </w:tcPr>
          <w:p w14:paraId="28A28DE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Home:</w:t>
            </w:r>
          </w:p>
          <w:p w14:paraId="7F2A80B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1C99470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F476B5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31EE4D4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1E17D173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0B119F8E" w14:textId="77777777" w:rsidR="00625D19" w:rsidRPr="00412397" w:rsidRDefault="00625D19" w:rsidP="00B67293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sz w:val="16"/>
          <w:szCs w:val="16"/>
          <w:lang w:val="en-GB"/>
        </w:rPr>
      </w:pPr>
    </w:p>
    <w:p w14:paraId="3E22D284" w14:textId="77777777" w:rsidR="00B67293" w:rsidRPr="00412397" w:rsidRDefault="00B67293" w:rsidP="00B67293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412397">
        <w:rPr>
          <w:rFonts w:ascii="Century Gothic" w:eastAsia="Cambria" w:hAnsi="Century Gothic" w:cs="Arial"/>
          <w:b/>
          <w:sz w:val="16"/>
          <w:szCs w:val="16"/>
          <w:lang w:val="en-GB"/>
        </w:rPr>
        <w:t>Employer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25"/>
        <w:gridCol w:w="425"/>
        <w:gridCol w:w="445"/>
        <w:gridCol w:w="689"/>
        <w:gridCol w:w="425"/>
        <w:gridCol w:w="284"/>
        <w:gridCol w:w="607"/>
        <w:gridCol w:w="2005"/>
      </w:tblGrid>
      <w:tr w:rsidR="00B67293" w:rsidRPr="00412397" w14:paraId="52746CED" w14:textId="77777777">
        <w:tc>
          <w:tcPr>
            <w:tcW w:w="3227" w:type="dxa"/>
          </w:tcPr>
          <w:p w14:paraId="58F2FA2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Employer:</w:t>
            </w: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134" w:type="dxa"/>
            <w:gridSpan w:val="2"/>
          </w:tcPr>
          <w:p w14:paraId="7C74839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Private sector:</w:t>
            </w:r>
          </w:p>
        </w:tc>
        <w:tc>
          <w:tcPr>
            <w:tcW w:w="425" w:type="dxa"/>
          </w:tcPr>
          <w:p w14:paraId="1CE8F94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30AF959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Public Sector:</w:t>
            </w:r>
          </w:p>
        </w:tc>
        <w:tc>
          <w:tcPr>
            <w:tcW w:w="425" w:type="dxa"/>
          </w:tcPr>
          <w:p w14:paraId="5B09E32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96" w:type="dxa"/>
            <w:gridSpan w:val="3"/>
            <w:shd w:val="clear" w:color="auto" w:fill="808080"/>
          </w:tcPr>
          <w:p w14:paraId="255BEBDE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65A31A3A" w14:textId="77777777">
        <w:tc>
          <w:tcPr>
            <w:tcW w:w="3227" w:type="dxa"/>
          </w:tcPr>
          <w:p w14:paraId="5783B2A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practice where employed:</w:t>
            </w:r>
          </w:p>
        </w:tc>
        <w:tc>
          <w:tcPr>
            <w:tcW w:w="6014" w:type="dxa"/>
            <w:gridSpan w:val="9"/>
          </w:tcPr>
          <w:p w14:paraId="7269F32E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4647908D" w14:textId="77777777">
        <w:tc>
          <w:tcPr>
            <w:tcW w:w="3227" w:type="dxa"/>
          </w:tcPr>
          <w:p w14:paraId="3D32204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If public sector:</w:t>
            </w:r>
          </w:p>
        </w:tc>
        <w:tc>
          <w:tcPr>
            <w:tcW w:w="2004" w:type="dxa"/>
            <w:gridSpan w:val="4"/>
          </w:tcPr>
          <w:p w14:paraId="470D0B4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Sub-district:</w:t>
            </w:r>
          </w:p>
          <w:p w14:paraId="5A76613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005" w:type="dxa"/>
            <w:gridSpan w:val="4"/>
          </w:tcPr>
          <w:p w14:paraId="0A7C13D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District:</w:t>
            </w:r>
          </w:p>
        </w:tc>
        <w:tc>
          <w:tcPr>
            <w:tcW w:w="2005" w:type="dxa"/>
          </w:tcPr>
          <w:p w14:paraId="55129E1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Region:</w:t>
            </w:r>
          </w:p>
        </w:tc>
      </w:tr>
      <w:tr w:rsidR="00B67293" w:rsidRPr="00412397" w14:paraId="27281B89" w14:textId="77777777">
        <w:tc>
          <w:tcPr>
            <w:tcW w:w="3227" w:type="dxa"/>
          </w:tcPr>
          <w:p w14:paraId="428153E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of Owner/Manager:</w:t>
            </w:r>
          </w:p>
        </w:tc>
        <w:tc>
          <w:tcPr>
            <w:tcW w:w="6014" w:type="dxa"/>
            <w:gridSpan w:val="9"/>
          </w:tcPr>
          <w:p w14:paraId="767CA73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6478A889" w14:textId="77777777">
        <w:tc>
          <w:tcPr>
            <w:tcW w:w="3227" w:type="dxa"/>
            <w:vMerge w:val="restart"/>
          </w:tcPr>
          <w:p w14:paraId="48B52AE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employer:</w:t>
            </w:r>
          </w:p>
        </w:tc>
        <w:tc>
          <w:tcPr>
            <w:tcW w:w="709" w:type="dxa"/>
          </w:tcPr>
          <w:p w14:paraId="693C2C2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4"/>
          </w:tcPr>
          <w:p w14:paraId="447773A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359D3F3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  <w:gridSpan w:val="2"/>
          </w:tcPr>
          <w:p w14:paraId="6C8FD20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14BA0FAD" w14:textId="77777777">
        <w:tc>
          <w:tcPr>
            <w:tcW w:w="3227" w:type="dxa"/>
            <w:vMerge/>
          </w:tcPr>
          <w:p w14:paraId="03E67BE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3C2BB7C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4"/>
          </w:tcPr>
          <w:p w14:paraId="743691A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2"/>
          </w:tcPr>
          <w:p w14:paraId="6C7F9D1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  <w:gridSpan w:val="2"/>
          </w:tcPr>
          <w:p w14:paraId="76BB911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</w:tbl>
    <w:p w14:paraId="40F81E1D" w14:textId="77777777" w:rsidR="00625D19" w:rsidRPr="00412397" w:rsidRDefault="00625D19" w:rsidP="00B67293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09A81634" w14:textId="77777777" w:rsidR="00B67293" w:rsidRPr="00412397" w:rsidRDefault="00B67293" w:rsidP="00B67293">
      <w:pPr>
        <w:tabs>
          <w:tab w:val="left" w:pos="4680"/>
          <w:tab w:val="left" w:pos="7083"/>
        </w:tabs>
        <w:spacing w:after="0" w:line="240" w:lineRule="auto"/>
        <w:outlineLvl w:val="0"/>
        <w:rPr>
          <w:rFonts w:ascii="Century Gothic" w:eastAsia="Cambria" w:hAnsi="Century Gothic" w:cs="Arial"/>
          <w:b/>
          <w:sz w:val="16"/>
          <w:szCs w:val="16"/>
          <w:lang w:val="en-GB"/>
        </w:rPr>
      </w:pPr>
      <w:r w:rsidRPr="00412397">
        <w:rPr>
          <w:rFonts w:ascii="Century Gothic" w:eastAsia="Cambria" w:hAnsi="Century Gothic" w:cs="Arial"/>
          <w:b/>
          <w:sz w:val="16"/>
          <w:szCs w:val="16"/>
          <w:lang w:val="en-GB"/>
        </w:rPr>
        <w:t>Payee Information:</w:t>
      </w:r>
    </w:p>
    <w:tbl>
      <w:tblPr>
        <w:tblW w:w="92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498"/>
        <w:gridCol w:w="425"/>
        <w:gridCol w:w="1061"/>
        <w:gridCol w:w="73"/>
        <w:gridCol w:w="241"/>
        <w:gridCol w:w="185"/>
        <w:gridCol w:w="210"/>
        <w:gridCol w:w="2612"/>
      </w:tblGrid>
      <w:tr w:rsidR="00B67293" w:rsidRPr="00412397" w14:paraId="7D8B7197" w14:textId="77777777">
        <w:tc>
          <w:tcPr>
            <w:tcW w:w="3227" w:type="dxa"/>
          </w:tcPr>
          <w:p w14:paraId="1068904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Amount incl. VAT payable:</w:t>
            </w:r>
          </w:p>
        </w:tc>
        <w:tc>
          <w:tcPr>
            <w:tcW w:w="6014" w:type="dxa"/>
            <w:gridSpan w:val="9"/>
          </w:tcPr>
          <w:p w14:paraId="1674916C" w14:textId="77777777" w:rsidR="002619D4" w:rsidRPr="00412397" w:rsidRDefault="00EB1F46" w:rsidP="002619D4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Non-Refundable Application fee of N$65</w:t>
            </w:r>
            <w:r w:rsidR="002619D4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0 (incl. VAT)</w:t>
            </w:r>
          </w:p>
          <w:p w14:paraId="10FB9F99" w14:textId="77777777" w:rsidR="00B67293" w:rsidRPr="00412397" w:rsidRDefault="002619D4" w:rsidP="00B07F90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Course fee of N$</w:t>
            </w:r>
            <w:r w:rsidR="00954D4D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9</w:t>
            </w:r>
            <w:r w:rsidR="00EB1F46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</w:t>
            </w:r>
            <w:r w:rsidR="00483BAB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5</w:t>
            </w:r>
            <w:r w:rsidR="00543AC9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00 (</w:t>
            </w: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incl. VAT) </w:t>
            </w:r>
            <w:r w:rsidR="00483BAB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– refer to payment instalments, page 2 </w:t>
            </w:r>
          </w:p>
          <w:p w14:paraId="20266F60" w14:textId="77777777" w:rsidR="00543AC9" w:rsidRPr="00412397" w:rsidRDefault="00543AC9" w:rsidP="00B07F90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NOTE: </w:t>
            </w:r>
            <w:r w:rsidR="00483BAB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N$50 </w:t>
            </w:r>
            <w:r w:rsidR="00911CBD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Cash Deposit fee</w:t>
            </w:r>
            <w:r w:rsidR="00483BAB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 </w:t>
            </w:r>
            <w:r w:rsidR="00911CBD"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will be charged for each cash transaction</w:t>
            </w:r>
          </w:p>
        </w:tc>
      </w:tr>
      <w:tr w:rsidR="00B67293" w:rsidRPr="00412397" w14:paraId="039EE556" w14:textId="77777777">
        <w:tc>
          <w:tcPr>
            <w:tcW w:w="3227" w:type="dxa"/>
          </w:tcPr>
          <w:p w14:paraId="6991A52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Who should be invoiced:</w:t>
            </w: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 xml:space="preserve"> (Tick one)</w:t>
            </w:r>
          </w:p>
        </w:tc>
        <w:tc>
          <w:tcPr>
            <w:tcW w:w="1207" w:type="dxa"/>
            <w:gridSpan w:val="2"/>
          </w:tcPr>
          <w:p w14:paraId="1379368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Self-funded:</w:t>
            </w:r>
          </w:p>
        </w:tc>
        <w:tc>
          <w:tcPr>
            <w:tcW w:w="425" w:type="dxa"/>
          </w:tcPr>
          <w:p w14:paraId="2C2D10A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gridSpan w:val="2"/>
          </w:tcPr>
          <w:p w14:paraId="57E511C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Employer:</w:t>
            </w:r>
          </w:p>
        </w:tc>
        <w:tc>
          <w:tcPr>
            <w:tcW w:w="426" w:type="dxa"/>
            <w:gridSpan w:val="2"/>
          </w:tcPr>
          <w:p w14:paraId="09E7550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2822" w:type="dxa"/>
            <w:gridSpan w:val="2"/>
            <w:shd w:val="clear" w:color="auto" w:fill="7F7F7F"/>
          </w:tcPr>
          <w:p w14:paraId="0AB6030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6B522D6D" w14:textId="77777777">
        <w:tc>
          <w:tcPr>
            <w:tcW w:w="3227" w:type="dxa"/>
          </w:tcPr>
          <w:p w14:paraId="01D0B3C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Name person or company to be invoiced:</w:t>
            </w:r>
          </w:p>
        </w:tc>
        <w:tc>
          <w:tcPr>
            <w:tcW w:w="6014" w:type="dxa"/>
            <w:gridSpan w:val="9"/>
          </w:tcPr>
          <w:p w14:paraId="3E8E11E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5992518A" w14:textId="77777777">
        <w:tc>
          <w:tcPr>
            <w:tcW w:w="3227" w:type="dxa"/>
          </w:tcPr>
          <w:p w14:paraId="4AA5A34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 xml:space="preserve">Company VAT number: </w:t>
            </w: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6014" w:type="dxa"/>
            <w:gridSpan w:val="9"/>
          </w:tcPr>
          <w:p w14:paraId="4F75142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7A8FEC90" w14:textId="77777777">
        <w:tc>
          <w:tcPr>
            <w:tcW w:w="3227" w:type="dxa"/>
          </w:tcPr>
          <w:p w14:paraId="5D4EF84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person in case of company:</w:t>
            </w:r>
          </w:p>
        </w:tc>
        <w:tc>
          <w:tcPr>
            <w:tcW w:w="6014" w:type="dxa"/>
            <w:gridSpan w:val="9"/>
          </w:tcPr>
          <w:p w14:paraId="39974070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</w:tr>
      <w:tr w:rsidR="00B67293" w:rsidRPr="00412397" w14:paraId="4039BC54" w14:textId="77777777">
        <w:tc>
          <w:tcPr>
            <w:tcW w:w="3227" w:type="dxa"/>
            <w:vMerge w:val="restart"/>
          </w:tcPr>
          <w:p w14:paraId="7E735562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Contact details of payee:</w:t>
            </w:r>
          </w:p>
        </w:tc>
        <w:tc>
          <w:tcPr>
            <w:tcW w:w="709" w:type="dxa"/>
          </w:tcPr>
          <w:p w14:paraId="299F813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Tel:</w:t>
            </w:r>
          </w:p>
        </w:tc>
        <w:tc>
          <w:tcPr>
            <w:tcW w:w="1984" w:type="dxa"/>
            <w:gridSpan w:val="3"/>
          </w:tcPr>
          <w:p w14:paraId="672D1B7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48842B3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Fax:</w:t>
            </w:r>
          </w:p>
        </w:tc>
        <w:tc>
          <w:tcPr>
            <w:tcW w:w="2612" w:type="dxa"/>
          </w:tcPr>
          <w:p w14:paraId="117B3F5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1CA3CFC6" w14:textId="77777777">
        <w:tc>
          <w:tcPr>
            <w:tcW w:w="3227" w:type="dxa"/>
            <w:vMerge/>
          </w:tcPr>
          <w:p w14:paraId="01FAC68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</w:tcPr>
          <w:p w14:paraId="0C9FAF2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Cell:</w:t>
            </w:r>
          </w:p>
        </w:tc>
        <w:tc>
          <w:tcPr>
            <w:tcW w:w="1984" w:type="dxa"/>
            <w:gridSpan w:val="3"/>
          </w:tcPr>
          <w:p w14:paraId="650EE07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  <w:tc>
          <w:tcPr>
            <w:tcW w:w="709" w:type="dxa"/>
            <w:gridSpan w:val="4"/>
          </w:tcPr>
          <w:p w14:paraId="06C5B3F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E-mail:</w:t>
            </w:r>
          </w:p>
        </w:tc>
        <w:tc>
          <w:tcPr>
            <w:tcW w:w="2612" w:type="dxa"/>
          </w:tcPr>
          <w:p w14:paraId="6995387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</w:tc>
      </w:tr>
      <w:tr w:rsidR="00B67293" w:rsidRPr="00412397" w14:paraId="03987754" w14:textId="77777777">
        <w:tc>
          <w:tcPr>
            <w:tcW w:w="3227" w:type="dxa"/>
          </w:tcPr>
          <w:p w14:paraId="5366AEA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  <w:t>Address for correspondence:</w:t>
            </w:r>
          </w:p>
          <w:p w14:paraId="254720B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(Person or company to be invoiced)</w:t>
            </w:r>
          </w:p>
        </w:tc>
        <w:tc>
          <w:tcPr>
            <w:tcW w:w="3007" w:type="dxa"/>
            <w:gridSpan w:val="6"/>
          </w:tcPr>
          <w:p w14:paraId="34BE3950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Physical:</w:t>
            </w:r>
          </w:p>
          <w:p w14:paraId="00A9741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7FD6D7B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701E670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16"/>
                <w:szCs w:val="16"/>
                <w:lang w:val="en-GB"/>
              </w:rPr>
            </w:pPr>
          </w:p>
          <w:p w14:paraId="5962DA3F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05B7BFA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  <w:tc>
          <w:tcPr>
            <w:tcW w:w="3007" w:type="dxa"/>
            <w:gridSpan w:val="3"/>
          </w:tcPr>
          <w:p w14:paraId="10AFFE8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Postal:</w:t>
            </w:r>
          </w:p>
          <w:p w14:paraId="4AC4AA02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5BAD934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1C2B8EDD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4E146836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</w:p>
          <w:p w14:paraId="7FEEB4BB" w14:textId="77777777" w:rsidR="00B67293" w:rsidRPr="00412397" w:rsidRDefault="00B67293" w:rsidP="00B67293">
            <w:pPr>
              <w:spacing w:after="0" w:line="240" w:lineRule="auto"/>
              <w:jc w:val="right"/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16"/>
                <w:szCs w:val="16"/>
                <w:lang w:val="en-GB"/>
              </w:rPr>
              <w:t>Postal code</w:t>
            </w:r>
          </w:p>
        </w:tc>
      </w:tr>
    </w:tbl>
    <w:p w14:paraId="4233C2BB" w14:textId="77777777" w:rsidR="005F5718" w:rsidRPr="00412397" w:rsidRDefault="005F5718" w:rsidP="00B67293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34E63136" w14:textId="77777777" w:rsidR="005F5718" w:rsidRPr="00412397" w:rsidRDefault="005F5718" w:rsidP="00B67293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55C02DE2" w14:textId="77777777" w:rsidR="005F5718" w:rsidRPr="00412397" w:rsidRDefault="005F5718" w:rsidP="00B67293">
      <w:pPr>
        <w:spacing w:after="0" w:line="240" w:lineRule="auto"/>
        <w:rPr>
          <w:rFonts w:ascii="Century Gothic" w:eastAsia="Cambria" w:hAnsi="Century Gothic" w:cs="Arial"/>
          <w:b/>
          <w:sz w:val="16"/>
          <w:szCs w:val="16"/>
          <w:lang w:val="en-GB"/>
        </w:rPr>
      </w:pPr>
    </w:p>
    <w:p w14:paraId="22147D4E" w14:textId="77777777" w:rsidR="00412397" w:rsidRDefault="00412397" w:rsidP="00B67293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35BE473F" w14:textId="77777777" w:rsidR="002F458A" w:rsidRDefault="002F458A" w:rsidP="00B67293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5E6465FB" w14:textId="02917A7B" w:rsidR="00B67293" w:rsidRPr="00412397" w:rsidRDefault="00B67293" w:rsidP="00B67293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412397">
        <w:rPr>
          <w:rFonts w:ascii="Century Gothic" w:eastAsia="Cambria" w:hAnsi="Century Gothic" w:cs="Arial"/>
          <w:b/>
          <w:sz w:val="20"/>
          <w:szCs w:val="20"/>
          <w:lang w:val="en-GB"/>
        </w:rPr>
        <w:t>Documentation to be attached to this application: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7"/>
        <w:gridCol w:w="6400"/>
        <w:gridCol w:w="1128"/>
        <w:gridCol w:w="1314"/>
      </w:tblGrid>
      <w:tr w:rsidR="00B67293" w:rsidRPr="00412397" w14:paraId="708D520B" w14:textId="77777777" w:rsidTr="00AA7284">
        <w:tc>
          <w:tcPr>
            <w:tcW w:w="367" w:type="dxa"/>
          </w:tcPr>
          <w:p w14:paraId="4CA933D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12376B6C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List of documents:</w:t>
            </w:r>
          </w:p>
        </w:tc>
        <w:tc>
          <w:tcPr>
            <w:tcW w:w="1128" w:type="dxa"/>
          </w:tcPr>
          <w:p w14:paraId="7320C24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Check yourself:</w:t>
            </w:r>
          </w:p>
        </w:tc>
        <w:tc>
          <w:tcPr>
            <w:tcW w:w="1314" w:type="dxa"/>
            <w:tcBorders>
              <w:bottom w:val="single" w:sz="4" w:space="0" w:color="000000"/>
            </w:tcBorders>
          </w:tcPr>
          <w:p w14:paraId="4ACB33C1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  <w:t>For office use only:</w:t>
            </w:r>
          </w:p>
        </w:tc>
      </w:tr>
      <w:tr w:rsidR="00B67293" w:rsidRPr="00412397" w14:paraId="469312B3" w14:textId="77777777" w:rsidTr="00AA7284">
        <w:tc>
          <w:tcPr>
            <w:tcW w:w="367" w:type="dxa"/>
          </w:tcPr>
          <w:p w14:paraId="78917584" w14:textId="77777777" w:rsidR="00B67293" w:rsidRPr="00412397" w:rsidRDefault="00B67293" w:rsidP="000E7AD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7F563D2A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Copy of ID document:</w:t>
            </w:r>
          </w:p>
        </w:tc>
        <w:tc>
          <w:tcPr>
            <w:tcW w:w="1128" w:type="dxa"/>
          </w:tcPr>
          <w:p w14:paraId="2A7569F9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756F36B7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B67293" w:rsidRPr="00412397" w14:paraId="314702BF" w14:textId="77777777" w:rsidTr="00AA7284">
        <w:tc>
          <w:tcPr>
            <w:tcW w:w="367" w:type="dxa"/>
          </w:tcPr>
          <w:p w14:paraId="13413F90" w14:textId="77777777" w:rsidR="00B67293" w:rsidRPr="00412397" w:rsidRDefault="00B67293" w:rsidP="000E7AD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49302551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registration with HPCNA </w:t>
            </w:r>
          </w:p>
        </w:tc>
        <w:tc>
          <w:tcPr>
            <w:tcW w:w="1128" w:type="dxa"/>
          </w:tcPr>
          <w:p w14:paraId="5714827F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48DF1575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  <w:tr w:rsidR="00B67293" w:rsidRPr="00412397" w14:paraId="7D2C9638" w14:textId="77777777" w:rsidTr="00AA7284">
        <w:tc>
          <w:tcPr>
            <w:tcW w:w="367" w:type="dxa"/>
          </w:tcPr>
          <w:p w14:paraId="0C4119AE" w14:textId="77777777" w:rsidR="00B67293" w:rsidRPr="00412397" w:rsidRDefault="00B67293" w:rsidP="000E7AD2">
            <w:pPr>
              <w:numPr>
                <w:ilvl w:val="0"/>
                <w:numId w:val="10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6400" w:type="dxa"/>
          </w:tcPr>
          <w:p w14:paraId="3882D5D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Proof of payment – use ID number as reference </w:t>
            </w:r>
          </w:p>
        </w:tc>
        <w:tc>
          <w:tcPr>
            <w:tcW w:w="1128" w:type="dxa"/>
          </w:tcPr>
          <w:p w14:paraId="0E528AB3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314" w:type="dxa"/>
            <w:shd w:val="clear" w:color="auto" w:fill="D9D9D9"/>
          </w:tcPr>
          <w:p w14:paraId="0F9FB698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b/>
                <w:sz w:val="20"/>
                <w:szCs w:val="20"/>
                <w:lang w:val="en-GB"/>
              </w:rPr>
            </w:pPr>
          </w:p>
        </w:tc>
      </w:tr>
    </w:tbl>
    <w:p w14:paraId="328BDA9B" w14:textId="77777777" w:rsidR="00B67293" w:rsidRPr="00412397" w:rsidRDefault="00B67293" w:rsidP="00B67293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3A4E3451" w14:textId="77777777" w:rsidR="00B67293" w:rsidRPr="00412397" w:rsidRDefault="00B67293" w:rsidP="00231E62">
      <w:pPr>
        <w:rPr>
          <w:rFonts w:ascii="Century Gothic" w:eastAsia="Cambria" w:hAnsi="Century Gothic" w:cs="Arial"/>
          <w:b/>
          <w:sz w:val="20"/>
          <w:szCs w:val="20"/>
          <w:lang w:val="en-GB"/>
        </w:rPr>
      </w:pPr>
      <w:r w:rsidRPr="00412397">
        <w:rPr>
          <w:rFonts w:ascii="Century Gothic" w:eastAsia="Cambria" w:hAnsi="Century Gothic" w:cs="Arial"/>
          <w:b/>
          <w:sz w:val="20"/>
          <w:szCs w:val="20"/>
          <w:lang w:val="en-GB"/>
        </w:rPr>
        <w:t>Information regarding fees: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7"/>
        <w:gridCol w:w="8629"/>
      </w:tblGrid>
      <w:tr w:rsidR="00B67293" w:rsidRPr="00412397" w14:paraId="28E1BA16" w14:textId="77777777">
        <w:tc>
          <w:tcPr>
            <w:tcW w:w="392" w:type="dxa"/>
          </w:tcPr>
          <w:p w14:paraId="6539D041" w14:textId="77777777" w:rsidR="00B67293" w:rsidRPr="00412397" w:rsidRDefault="00B67293" w:rsidP="000E7AD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44" w:type="dxa"/>
          </w:tcPr>
          <w:p w14:paraId="75F73CBB" w14:textId="77777777" w:rsidR="00B67293" w:rsidRPr="00412397" w:rsidRDefault="00B67293" w:rsidP="00B67293">
            <w:pPr>
              <w:spacing w:after="0" w:line="240" w:lineRule="auto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6514A2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The applicant is responsible for the payment of all </w:t>
            </w:r>
            <w:r w:rsidR="00A556A2" w:rsidRPr="006514A2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assessment and </w:t>
            </w:r>
            <w:r w:rsidRPr="006514A2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re-assessment fees!!</w:t>
            </w:r>
          </w:p>
        </w:tc>
      </w:tr>
      <w:tr w:rsidR="00B67293" w:rsidRPr="00412397" w14:paraId="75929201" w14:textId="77777777">
        <w:tc>
          <w:tcPr>
            <w:tcW w:w="392" w:type="dxa"/>
          </w:tcPr>
          <w:p w14:paraId="76ACA40C" w14:textId="77777777" w:rsidR="00B67293" w:rsidRPr="00412397" w:rsidRDefault="00B67293" w:rsidP="000E7AD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44" w:type="dxa"/>
          </w:tcPr>
          <w:p w14:paraId="581E5A31" w14:textId="77777777" w:rsidR="002619D4" w:rsidRPr="00412397" w:rsidRDefault="002619D4" w:rsidP="006B4A3C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The learner will be charged a cancellation fee for not showing up at a workshop or summative assessment booked for.</w:t>
            </w:r>
          </w:p>
          <w:p w14:paraId="1F76F121" w14:textId="77777777" w:rsidR="002619D4" w:rsidRPr="00412397" w:rsidRDefault="002619D4" w:rsidP="006B4A3C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No show cancellation fee amounts to:</w:t>
            </w:r>
          </w:p>
          <w:p w14:paraId="310D44F9" w14:textId="77777777" w:rsidR="002619D4" w:rsidRPr="00412397" w:rsidRDefault="00EB1F46" w:rsidP="006B4A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T</w:t>
            </w:r>
            <w:r w:rsidR="00817FF7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wo</w:t>
            </w: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-day workshop: N$</w:t>
            </w:r>
            <w:r w:rsidR="00D87A9B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500</w:t>
            </w: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 (if any </w:t>
            </w:r>
            <w:r w:rsidR="00817FF7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or </w:t>
            </w:r>
            <w:proofErr w:type="gramStart"/>
            <w:r w:rsidR="00817FF7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all of</w:t>
            </w:r>
            <w:proofErr w:type="gramEnd"/>
            <w:r w:rsidR="00817FF7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 the</w:t>
            </w: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 days are not attended)</w:t>
            </w:r>
          </w:p>
          <w:p w14:paraId="651BD0F5" w14:textId="77777777" w:rsidR="002619D4" w:rsidRPr="00412397" w:rsidRDefault="00543AC9" w:rsidP="006B4A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Practical assignment: N$</w:t>
            </w:r>
            <w:r w:rsidR="00D87A9B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500</w:t>
            </w:r>
          </w:p>
          <w:p w14:paraId="772C324C" w14:textId="77777777" w:rsidR="00B67293" w:rsidRPr="00412397" w:rsidRDefault="002619D4" w:rsidP="006B4A3C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Summative </w:t>
            </w:r>
            <w:r w:rsidR="00543AC9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assessment: N$</w:t>
            </w:r>
            <w:r w:rsidR="00D87A9B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500</w:t>
            </w:r>
          </w:p>
        </w:tc>
      </w:tr>
      <w:tr w:rsidR="00B67293" w:rsidRPr="00412397" w14:paraId="6A3F55C7" w14:textId="77777777">
        <w:tc>
          <w:tcPr>
            <w:tcW w:w="392" w:type="dxa"/>
          </w:tcPr>
          <w:p w14:paraId="12F82F12" w14:textId="77777777" w:rsidR="00B67293" w:rsidRPr="00412397" w:rsidRDefault="00B67293" w:rsidP="000E7AD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44" w:type="dxa"/>
          </w:tcPr>
          <w:p w14:paraId="56327F02" w14:textId="6CD4CA07" w:rsidR="00B67293" w:rsidRPr="00412397" w:rsidRDefault="002619D4" w:rsidP="006B4A3C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If a learner is found guilty of any fraudulent activity, regarding the course, the learner will be suspended for a period of three months </w:t>
            </w:r>
            <w:r w:rsidR="001D03B4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and fined a penalty fee of N$10</w:t>
            </w:r>
            <w:r w:rsidR="00EB1F46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00</w:t>
            </w: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.</w:t>
            </w:r>
          </w:p>
        </w:tc>
      </w:tr>
      <w:tr w:rsidR="00B67293" w:rsidRPr="00412397" w14:paraId="1A526096" w14:textId="77777777">
        <w:tc>
          <w:tcPr>
            <w:tcW w:w="392" w:type="dxa"/>
          </w:tcPr>
          <w:p w14:paraId="1ACA9C45" w14:textId="77777777" w:rsidR="00B67293" w:rsidRPr="00412397" w:rsidRDefault="00B67293" w:rsidP="000E7AD2">
            <w:pPr>
              <w:numPr>
                <w:ilvl w:val="0"/>
                <w:numId w:val="11"/>
              </w:numPr>
              <w:spacing w:after="0" w:line="240" w:lineRule="auto"/>
              <w:contextualSpacing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</w:p>
        </w:tc>
        <w:tc>
          <w:tcPr>
            <w:tcW w:w="8844" w:type="dxa"/>
          </w:tcPr>
          <w:p w14:paraId="69D9C8E6" w14:textId="77777777" w:rsidR="002619D4" w:rsidRPr="00412397" w:rsidRDefault="002619D4" w:rsidP="006B4A3C">
            <w:p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In the event of cancellation of the course, the learner will be liable for payment of a cancellation fee, with amounts to the following:</w:t>
            </w:r>
          </w:p>
          <w:p w14:paraId="62FD047B" w14:textId="78225654" w:rsidR="002619D4" w:rsidRPr="00412397" w:rsidRDefault="00EB1F46" w:rsidP="006B4A3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N$</w:t>
            </w:r>
            <w:r w:rsidR="00A01705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8</w:t>
            </w:r>
            <w:r w:rsidR="002C4964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00</w:t>
            </w:r>
            <w:r w:rsidR="002619D4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 (incl. VAT) admin fee; plus</w:t>
            </w:r>
          </w:p>
          <w:p w14:paraId="1FA1D63A" w14:textId="77777777" w:rsidR="002619D4" w:rsidRPr="00412397" w:rsidRDefault="00EB1F46" w:rsidP="006B4A3C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N$</w:t>
            </w:r>
            <w:r w:rsidR="00483BAB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500</w:t>
            </w:r>
            <w:r w:rsidR="002619D4"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 xml:space="preserve"> (incl. VAT) for learning material received</w:t>
            </w:r>
          </w:p>
          <w:p w14:paraId="1EA425FF" w14:textId="26EB1562" w:rsidR="00B67293" w:rsidRPr="00412397" w:rsidRDefault="002619D4" w:rsidP="006B4A3C">
            <w:pPr>
              <w:spacing w:after="0" w:line="240" w:lineRule="auto"/>
              <w:contextualSpacing/>
              <w:jc w:val="both"/>
              <w:rPr>
                <w:rFonts w:ascii="Century Gothic" w:eastAsia="Cambria" w:hAnsi="Century Gothic" w:cs="Arial"/>
                <w:color w:val="FF0000"/>
                <w:sz w:val="20"/>
                <w:szCs w:val="20"/>
                <w:lang w:val="en-GB"/>
              </w:rPr>
            </w:pPr>
            <w:r w:rsidRPr="00412397">
              <w:rPr>
                <w:rFonts w:ascii="Century Gothic" w:eastAsia="Cambria" w:hAnsi="Century Gothic" w:cs="Arial"/>
                <w:sz w:val="20"/>
                <w:szCs w:val="20"/>
                <w:lang w:val="en-GB"/>
              </w:rPr>
              <w:t>Please note: The person initially liable for payment of the course expenditure and fee, will only be entitled to a refund of 50% of the course fee if notice of the cancellation of the course by the learner is given in writing within the first (one) month from the commencement date of the course</w:t>
            </w:r>
          </w:p>
        </w:tc>
      </w:tr>
    </w:tbl>
    <w:p w14:paraId="65500FC4" w14:textId="77777777" w:rsidR="00B67293" w:rsidRPr="00412397" w:rsidRDefault="00B67293" w:rsidP="00B67293">
      <w:pPr>
        <w:spacing w:after="0" w:line="240" w:lineRule="auto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4B79B1A9" w14:textId="77777777" w:rsidR="00A556A2" w:rsidRPr="00412397" w:rsidRDefault="00A556A2" w:rsidP="00A556A2">
      <w:pPr>
        <w:widowControl w:val="0"/>
        <w:spacing w:after="0" w:line="240" w:lineRule="auto"/>
        <w:ind w:right="90"/>
        <w:rPr>
          <w:rFonts w:ascii="Century Gothic" w:eastAsia="Cambria" w:hAnsi="Century Gothic" w:cs="Arial"/>
          <w:b/>
          <w:sz w:val="20"/>
          <w:szCs w:val="20"/>
          <w:lang w:val="en-GB"/>
        </w:rPr>
      </w:pPr>
    </w:p>
    <w:p w14:paraId="16A189F9" w14:textId="77777777" w:rsidR="00B67293" w:rsidRPr="00412397" w:rsidRDefault="00B67293" w:rsidP="00A556A2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</w:pPr>
      <w:r w:rsidRPr="00412397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PLEASE TAKE NOTE THAT NO APPLICATION FORM WILL BE PROCESSED WITHOUT ALL THE NECESSARY DOCUMENTS OR WITH INCOMPLETE INFORMATION.</w:t>
      </w:r>
    </w:p>
    <w:p w14:paraId="2662AF06" w14:textId="77777777" w:rsidR="00625D19" w:rsidRPr="00412397" w:rsidRDefault="00625D19" w:rsidP="00B67293">
      <w:pPr>
        <w:spacing w:after="0" w:line="240" w:lineRule="auto"/>
        <w:rPr>
          <w:rFonts w:ascii="Century Gothic" w:eastAsia="Times New Roman" w:hAnsi="Century Gothic"/>
          <w:bCs/>
          <w:sz w:val="20"/>
          <w:szCs w:val="20"/>
          <w:lang w:val="en-GB"/>
        </w:rPr>
      </w:pPr>
    </w:p>
    <w:p w14:paraId="32E1495B" w14:textId="77777777" w:rsidR="00625D19" w:rsidRPr="00412397" w:rsidRDefault="00625D19" w:rsidP="00B67293">
      <w:pPr>
        <w:spacing w:after="0" w:line="240" w:lineRule="auto"/>
        <w:rPr>
          <w:rFonts w:ascii="Century Gothic" w:eastAsia="Times New Roman" w:hAnsi="Century Gothic"/>
          <w:bCs/>
          <w:sz w:val="20"/>
          <w:szCs w:val="20"/>
          <w:lang w:val="en-GB"/>
        </w:rPr>
      </w:pPr>
    </w:p>
    <w:p w14:paraId="07C7E92D" w14:textId="77777777" w:rsidR="00B67293" w:rsidRPr="00412397" w:rsidRDefault="00B67293" w:rsidP="00B67293">
      <w:pPr>
        <w:widowControl w:val="0"/>
        <w:spacing w:after="0" w:line="240" w:lineRule="auto"/>
        <w:ind w:right="90"/>
        <w:jc w:val="center"/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</w:pPr>
      <w:r w:rsidRPr="00412397">
        <w:rPr>
          <w:rFonts w:ascii="Century Gothic" w:eastAsia="Times New Roman" w:hAnsi="Century Gothic" w:cs="Arial"/>
          <w:b/>
          <w:bCs/>
          <w:sz w:val="20"/>
          <w:szCs w:val="20"/>
          <w:u w:val="single"/>
          <w:lang w:val="en-GB"/>
        </w:rPr>
        <w:t xml:space="preserve">AGREEMENT </w:t>
      </w:r>
    </w:p>
    <w:p w14:paraId="1B4910E8" w14:textId="77777777" w:rsidR="00B67293" w:rsidRPr="00412397" w:rsidRDefault="00B67293" w:rsidP="00B67293">
      <w:pPr>
        <w:widowControl w:val="0"/>
        <w:spacing w:after="0" w:line="240" w:lineRule="auto"/>
        <w:ind w:right="90"/>
        <w:rPr>
          <w:rFonts w:ascii="Century Gothic" w:eastAsia="Times New Roman" w:hAnsi="Century Gothic" w:cs="Arial"/>
          <w:bCs/>
          <w:sz w:val="20"/>
          <w:szCs w:val="20"/>
          <w:lang w:val="en-GB"/>
        </w:rPr>
      </w:pPr>
    </w:p>
    <w:p w14:paraId="5D1A588A" w14:textId="2849A4EA" w:rsidR="00B67293" w:rsidRPr="00412397" w:rsidRDefault="002619D4" w:rsidP="00B67293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I, the undersigned, ……………………………………………….………. declare that this application constitutes a binding agreement upon the terms set out there in between myself and </w:t>
      </w:r>
      <w:r w:rsidR="00617F06"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>MINDMAP TRAINING</w:t>
      </w:r>
      <w:r w:rsidR="001A3655"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 Consultant CC</w:t>
      </w:r>
      <w:r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 (</w:t>
      </w:r>
      <w:r w:rsidR="00617F06"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>MINDMAP TRAINING</w:t>
      </w:r>
      <w:r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 xml:space="preserve">) when signed. I understand that it is </w:t>
      </w:r>
      <w:r w:rsidRPr="00412397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 xml:space="preserve">my responsibility to notify </w:t>
      </w:r>
      <w:r w:rsidR="00617F06" w:rsidRPr="00412397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>MINDMAP TRAINING</w:t>
      </w:r>
      <w:r w:rsidRPr="00412397">
        <w:rPr>
          <w:rFonts w:ascii="Century Gothic" w:eastAsia="Times New Roman" w:hAnsi="Century Gothic" w:cs="Arial"/>
          <w:b/>
          <w:bCs/>
          <w:sz w:val="20"/>
          <w:szCs w:val="20"/>
          <w:lang w:val="en-GB"/>
        </w:rPr>
        <w:t xml:space="preserve"> within 5 working days if there have been any changes in my personal information</w:t>
      </w:r>
      <w:r w:rsidRPr="00412397">
        <w:rPr>
          <w:rFonts w:ascii="Century Gothic" w:eastAsia="Times New Roman" w:hAnsi="Century Gothic" w:cs="Arial"/>
          <w:bCs/>
          <w:sz w:val="20"/>
          <w:szCs w:val="20"/>
          <w:lang w:val="en-GB"/>
        </w:rPr>
        <w:t>.</w:t>
      </w:r>
    </w:p>
    <w:p w14:paraId="56C3922E" w14:textId="77777777" w:rsidR="002619D4" w:rsidRPr="00412397" w:rsidRDefault="002619D4" w:rsidP="00B67293">
      <w:pPr>
        <w:tabs>
          <w:tab w:val="left" w:leader="underscore" w:pos="0"/>
          <w:tab w:val="left" w:pos="2268"/>
          <w:tab w:val="left" w:pos="5670"/>
          <w:tab w:val="left" w:pos="5954"/>
          <w:tab w:val="left" w:pos="6521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27CBC5B4" w14:textId="4ECBCDCA" w:rsidR="00B67293" w:rsidRPr="00412397" w:rsidRDefault="002619D4" w:rsidP="00B67293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 xml:space="preserve">I also understand that </w:t>
      </w:r>
      <w:r w:rsidR="00617F06"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>MINDMAP TRAINING</w:t>
      </w:r>
      <w:r w:rsidR="00584EB8"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 xml:space="preserve"> </w:t>
      </w:r>
      <w:r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 xml:space="preserve">will be under no obligation to issue any </w:t>
      </w:r>
      <w:r w:rsidR="00EB1F46"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>results</w:t>
      </w:r>
      <w:r w:rsidRPr="00412397"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 xml:space="preserve"> if there are any amounts outstanding on my account.</w:t>
      </w:r>
    </w:p>
    <w:p w14:paraId="4F6C5FCF" w14:textId="77777777" w:rsidR="002619D4" w:rsidRPr="00412397" w:rsidRDefault="002619D4" w:rsidP="00B67293">
      <w:pPr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</w:p>
    <w:p w14:paraId="0BA464BD" w14:textId="32CB65C5" w:rsidR="002619D4" w:rsidRPr="00412397" w:rsidRDefault="00632EF3" w:rsidP="00632EF3">
      <w:pPr>
        <w:tabs>
          <w:tab w:val="left" w:pos="7647"/>
        </w:tabs>
        <w:spacing w:after="0" w:line="240" w:lineRule="auto"/>
        <w:jc w:val="both"/>
        <w:rPr>
          <w:rFonts w:ascii="Century Gothic" w:eastAsia="Cambria" w:hAnsi="Century Gothic" w:cs="Arial"/>
          <w:bCs/>
          <w:iCs/>
          <w:sz w:val="20"/>
          <w:szCs w:val="20"/>
          <w:lang w:val="en-GB"/>
        </w:rPr>
      </w:pPr>
      <w:r>
        <w:rPr>
          <w:rFonts w:ascii="Century Gothic" w:eastAsia="Cambria" w:hAnsi="Century Gothic" w:cs="Arial"/>
          <w:bCs/>
          <w:iCs/>
          <w:sz w:val="20"/>
          <w:szCs w:val="20"/>
          <w:lang w:val="en-GB"/>
        </w:rPr>
        <w:tab/>
      </w:r>
    </w:p>
    <w:p w14:paraId="2BAF2D70" w14:textId="3AEF3970" w:rsidR="002619D4" w:rsidRPr="00412397" w:rsidRDefault="00B67293" w:rsidP="00B67293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  <w:r w:rsidRPr="00412397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>Applicant’s Signature:</w:t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="00625D19"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="00625D19"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="00625D19"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="00625D19"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1E07D5F4" w14:textId="77777777" w:rsidR="0094178B" w:rsidRPr="00412397" w:rsidRDefault="0094178B" w:rsidP="00B67293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080A011D" w14:textId="77777777" w:rsidR="009D502D" w:rsidRPr="00412397" w:rsidRDefault="009D502D" w:rsidP="00B67293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517F8C4B" w14:textId="3E468960" w:rsidR="002619D4" w:rsidRDefault="0094178B" w:rsidP="00B67293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</w:pPr>
      <w:r w:rsidRPr="00412397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Witness Signature:    </w:t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lang w:val="en-GB"/>
        </w:rPr>
        <w:t xml:space="preserve">     Date:</w:t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 xml:space="preserve"> </w:t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  <w:r w:rsidRPr="00412397">
        <w:rPr>
          <w:rFonts w:ascii="Century Gothic" w:eastAsia="Cambria" w:hAnsi="Century Gothic" w:cs="Arial"/>
          <w:b/>
          <w:iCs/>
          <w:sz w:val="20"/>
          <w:szCs w:val="20"/>
          <w:u w:val="single"/>
          <w:lang w:val="en-GB"/>
        </w:rPr>
        <w:tab/>
      </w:r>
    </w:p>
    <w:p w14:paraId="4F223616" w14:textId="77777777" w:rsidR="00412397" w:rsidRPr="00412397" w:rsidRDefault="00412397" w:rsidP="00B67293">
      <w:pPr>
        <w:spacing w:after="0" w:line="240" w:lineRule="auto"/>
        <w:jc w:val="both"/>
        <w:rPr>
          <w:rFonts w:ascii="Century Gothic" w:eastAsia="Cambria" w:hAnsi="Century Gothic" w:cs="Arial"/>
          <w:b/>
          <w:iCs/>
          <w:sz w:val="20"/>
          <w:szCs w:val="20"/>
          <w:lang w:val="en-GB"/>
        </w:rPr>
      </w:pPr>
    </w:p>
    <w:p w14:paraId="5166D425" w14:textId="7BEA267F" w:rsidR="002619D4" w:rsidRPr="006B4A3C" w:rsidRDefault="008A72E8" w:rsidP="00B67293">
      <w:pPr>
        <w:spacing w:after="0" w:line="240" w:lineRule="auto"/>
        <w:jc w:val="both"/>
        <w:rPr>
          <w:rFonts w:ascii="Times New Roman" w:eastAsia="Cambria" w:hAnsi="Times New Roman"/>
          <w:b/>
          <w:bCs/>
          <w:i/>
          <w:sz w:val="20"/>
          <w:szCs w:val="20"/>
          <w:lang w:val="en-GB"/>
        </w:rPr>
      </w:pPr>
      <w:r w:rsidRPr="006B4A3C">
        <w:rPr>
          <w:rFonts w:ascii="Times New Roman" w:hAnsi="Times New Roman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513CF66" wp14:editId="16A77F4D">
                <wp:simplePos x="0" y="0"/>
                <wp:positionH relativeFrom="margin">
                  <wp:posOffset>-83300</wp:posOffset>
                </wp:positionH>
                <wp:positionV relativeFrom="paragraph">
                  <wp:posOffset>146801</wp:posOffset>
                </wp:positionV>
                <wp:extent cx="5922818" cy="624840"/>
                <wp:effectExtent l="0" t="0" r="20955" b="2286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2818" cy="624840"/>
                          <a:chOff x="271" y="13563"/>
                          <a:chExt cx="9655" cy="826"/>
                        </a:xfrm>
                      </wpg:grpSpPr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71" y="13563"/>
                            <a:ext cx="9655" cy="8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9F56E0" w14:textId="1A93D30A" w:rsidR="00B67293" w:rsidRDefault="003638D0" w:rsidP="00B67293">
                              <w:r>
                                <w:t xml:space="preserve">           </w:t>
                              </w:r>
                              <w:r w:rsidR="007671C8">
                                <w:t xml:space="preserve"> </w:t>
                              </w:r>
                              <w:r>
                                <w:t xml:space="preserve">     </w:t>
                              </w:r>
                              <w:r w:rsidR="007671C8">
                                <w:t xml:space="preserve">    </w:t>
                              </w:r>
                              <w:r>
                                <w:t xml:space="preserve">        </w:t>
                              </w:r>
                              <w:r w:rsidR="007671C8">
                                <w:t xml:space="preserve">  </w:t>
                              </w:r>
                              <w:r>
                                <w:t xml:space="preserve">     </w:t>
                              </w:r>
                              <w:r w:rsidR="007671C8">
                                <w:t xml:space="preserve">      </w:t>
                              </w:r>
                            </w:p>
                            <w:p w14:paraId="13D4C11F" w14:textId="06BB0478" w:rsidR="00B67293" w:rsidRDefault="003638D0" w:rsidP="00B67293">
                              <w:r>
                                <w:t xml:space="preserve">           </w:t>
                              </w:r>
                              <w:r w:rsidR="007671C8">
                                <w:t xml:space="preserve"> </w:t>
                              </w:r>
                              <w:r>
                                <w:t xml:space="preserve">                               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3249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922" y="13890"/>
                            <a:ext cx="540" cy="3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3CF66" id="Group 4" o:spid="_x0000_s1027" style="position:absolute;left:0;text-align:left;margin-left:-6.55pt;margin-top:11.55pt;width:466.35pt;height:49.2pt;z-index:251658240;mso-position-horizontal-relative:margin" coordorigin="271,13563" coordsize="9655,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71;top:13563;width:9655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" filled="f">
                  <v:textbox>
                    <w:txbxContent>
                      <w:p w14:paraId="789F56E0" w14:textId="1A93D30A" w:rsidR="00B67293" w:rsidRDefault="003638D0" w:rsidP="00B67293">
                        <w:r>
                          <w:t xml:space="preserve">           </w:t>
                        </w:r>
                        <w:r w:rsidR="007671C8">
                          <w:t xml:space="preserve"> </w:t>
                        </w:r>
                        <w:r>
                          <w:t xml:space="preserve">     </w:t>
                        </w:r>
                        <w:r w:rsidR="007671C8">
                          <w:t xml:space="preserve">    </w:t>
                        </w:r>
                        <w:r>
                          <w:t xml:space="preserve">        </w:t>
                        </w:r>
                        <w:r w:rsidR="007671C8">
                          <w:t xml:space="preserve">  </w:t>
                        </w:r>
                        <w:r>
                          <w:t xml:space="preserve">     </w:t>
                        </w:r>
                        <w:r w:rsidR="007671C8">
                          <w:t xml:space="preserve">      </w:t>
                        </w:r>
                      </w:p>
                      <w:p w14:paraId="13D4C11F" w14:textId="06BB0478" w:rsidR="00B67293" w:rsidRDefault="003638D0" w:rsidP="00B67293">
                        <w:r>
                          <w:t xml:space="preserve">           </w:t>
                        </w:r>
                        <w:r w:rsidR="007671C8">
                          <w:t xml:space="preserve"> </w:t>
                        </w:r>
                        <w:r>
                          <w:t xml:space="preserve">                                    </w:t>
                        </w:r>
                      </w:p>
                    </w:txbxContent>
                  </v:textbox>
                </v:shape>
                <v:rect id="Rectangle 5" o:spid="_x0000_s1029" style="position:absolute;left:3249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" filled="f"/>
                <v:rect id="_x0000_s1030" style="position:absolute;left:3922;top:13890;width:540;height: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" filled="f"/>
                <w10:wrap anchorx="margin"/>
              </v:group>
            </w:pict>
          </mc:Fallback>
        </mc:AlternateContent>
      </w:r>
    </w:p>
    <w:p w14:paraId="70E55D84" w14:textId="201C620C" w:rsidR="00B67293" w:rsidRPr="006B4A3C" w:rsidRDefault="00B67293" w:rsidP="00B67293">
      <w:pPr>
        <w:spacing w:after="0" w:line="240" w:lineRule="auto"/>
        <w:jc w:val="both"/>
        <w:rPr>
          <w:rFonts w:ascii="Times New Roman" w:eastAsia="Cambria" w:hAnsi="Times New Roman"/>
          <w:b/>
          <w:bCs/>
          <w:i/>
          <w:sz w:val="20"/>
          <w:szCs w:val="20"/>
          <w:lang w:val="en-GB"/>
        </w:rPr>
      </w:pPr>
    </w:p>
    <w:p w14:paraId="2A417522" w14:textId="6A0A24BC" w:rsidR="00B67293" w:rsidRPr="006B4A3C" w:rsidRDefault="00B67293" w:rsidP="00B67293">
      <w:pPr>
        <w:spacing w:after="0" w:line="240" w:lineRule="auto"/>
        <w:jc w:val="both"/>
        <w:rPr>
          <w:rFonts w:ascii="Times New Roman" w:eastAsia="Cambria" w:hAnsi="Times New Roman"/>
          <w:b/>
          <w:bCs/>
          <w:i/>
          <w:sz w:val="20"/>
          <w:szCs w:val="20"/>
          <w:lang w:val="en-GB"/>
        </w:rPr>
      </w:pPr>
      <w:r w:rsidRPr="006B4A3C">
        <w:rPr>
          <w:rFonts w:ascii="Times New Roman" w:eastAsia="Cambria" w:hAnsi="Times New Roman"/>
          <w:b/>
          <w:bCs/>
          <w:i/>
          <w:sz w:val="20"/>
          <w:szCs w:val="20"/>
          <w:lang w:val="en-GB"/>
        </w:rPr>
        <w:t>For office use only:</w:t>
      </w:r>
    </w:p>
    <w:p w14:paraId="65763A0A" w14:textId="323C4AEA" w:rsidR="009F6110" w:rsidRPr="00412397" w:rsidRDefault="00B67293" w:rsidP="00412397">
      <w:pPr>
        <w:spacing w:after="0" w:line="240" w:lineRule="auto"/>
        <w:rPr>
          <w:rFonts w:ascii="Century Gothic" w:eastAsia="Cambria" w:hAnsi="Century Gothic"/>
          <w:iCs/>
          <w:sz w:val="20"/>
          <w:szCs w:val="20"/>
          <w:lang w:val="en-GB"/>
        </w:rPr>
      </w:pPr>
      <w:r w:rsidRPr="008A72E8">
        <w:rPr>
          <w:rFonts w:ascii="Century Gothic" w:eastAsia="Cambria" w:hAnsi="Century Gothic"/>
          <w:sz w:val="20"/>
          <w:szCs w:val="20"/>
          <w:lang w:val="en-GB"/>
        </w:rPr>
        <w:t>Application approved</w:t>
      </w:r>
      <w:r w:rsidRPr="008A72E8">
        <w:rPr>
          <w:rFonts w:ascii="Century Gothic" w:eastAsia="Cambria" w:hAnsi="Century Gothic"/>
          <w:iCs/>
          <w:sz w:val="20"/>
          <w:szCs w:val="20"/>
          <w:lang w:val="en-GB"/>
        </w:rPr>
        <w:t>:</w:t>
      </w:r>
      <w:r w:rsidR="008A72E8">
        <w:rPr>
          <w:rFonts w:ascii="Century Gothic" w:eastAsia="Cambria" w:hAnsi="Century Gothic"/>
          <w:iCs/>
          <w:sz w:val="20"/>
          <w:szCs w:val="20"/>
          <w:lang w:val="en-GB"/>
        </w:rPr>
        <w:t xml:space="preserve">     </w:t>
      </w:r>
      <w:r w:rsidR="008A72E8">
        <w:rPr>
          <w:rFonts w:ascii="Times New Roman" w:eastAsia="Cambria" w:hAnsi="Times New Roman"/>
          <w:iCs/>
          <w:sz w:val="20"/>
          <w:szCs w:val="20"/>
          <w:lang w:val="en-GB"/>
        </w:rPr>
        <w:t xml:space="preserve"> </w:t>
      </w:r>
      <w:r w:rsidRPr="006B4A3C">
        <w:rPr>
          <w:rFonts w:ascii="Times New Roman" w:eastAsia="Cambria" w:hAnsi="Times New Roman"/>
          <w:iCs/>
          <w:sz w:val="20"/>
          <w:szCs w:val="20"/>
          <w:lang w:val="en-GB"/>
        </w:rPr>
        <w:tab/>
      </w:r>
      <w:proofErr w:type="gramStart"/>
      <w:r w:rsidRPr="006B4A3C">
        <w:rPr>
          <w:rFonts w:ascii="Times New Roman" w:eastAsia="Cambria" w:hAnsi="Times New Roman"/>
          <w:iCs/>
          <w:sz w:val="20"/>
          <w:szCs w:val="20"/>
          <w:lang w:val="en-GB"/>
        </w:rPr>
        <w:t>Yes</w:t>
      </w:r>
      <w:proofErr w:type="gramEnd"/>
      <w:r w:rsidRPr="006B4A3C">
        <w:rPr>
          <w:rFonts w:ascii="Times New Roman" w:eastAsia="Cambria" w:hAnsi="Times New Roman"/>
          <w:iCs/>
          <w:sz w:val="20"/>
          <w:szCs w:val="20"/>
          <w:lang w:val="en-GB"/>
        </w:rPr>
        <w:tab/>
        <w:t>No</w:t>
      </w:r>
      <w:r w:rsidRPr="006B4A3C">
        <w:rPr>
          <w:rFonts w:ascii="Times New Roman" w:eastAsia="Cambria" w:hAnsi="Times New Roman"/>
          <w:iCs/>
          <w:sz w:val="20"/>
          <w:szCs w:val="20"/>
          <w:lang w:val="en-GB"/>
        </w:rPr>
        <w:tab/>
      </w:r>
      <w:r w:rsidRPr="00412397">
        <w:rPr>
          <w:rFonts w:ascii="Century Gothic" w:eastAsia="Cambria" w:hAnsi="Century Gothic"/>
          <w:iCs/>
          <w:sz w:val="20"/>
          <w:szCs w:val="20"/>
          <w:lang w:val="en-GB"/>
        </w:rPr>
        <w:tab/>
      </w:r>
      <w:r w:rsidRPr="008A72E8">
        <w:rPr>
          <w:rFonts w:ascii="Century Gothic" w:eastAsia="Cambria" w:hAnsi="Century Gothic"/>
          <w:sz w:val="20"/>
          <w:szCs w:val="20"/>
          <w:lang w:val="en-GB"/>
        </w:rPr>
        <w:t>Registration number:</w:t>
      </w:r>
      <w:r w:rsidRPr="00412397">
        <w:rPr>
          <w:rFonts w:ascii="Century Gothic" w:eastAsia="Cambria" w:hAnsi="Century Gothic"/>
          <w:sz w:val="20"/>
          <w:szCs w:val="20"/>
          <w:lang w:val="en-GB"/>
        </w:rPr>
        <w:t xml:space="preserve">  </w:t>
      </w:r>
      <w:r w:rsidR="00625D19" w:rsidRPr="00412397">
        <w:rPr>
          <w:rFonts w:ascii="Century Gothic" w:eastAsia="Cambria" w:hAnsi="Century Gothic" w:cs="Arial"/>
          <w:bCs/>
          <w:iCs/>
          <w:sz w:val="20"/>
          <w:szCs w:val="20"/>
          <w:u w:val="single"/>
          <w:lang w:val="en-GB"/>
        </w:rPr>
        <w:tab/>
      </w:r>
      <w:r w:rsidR="00625D19" w:rsidRPr="00412397">
        <w:rPr>
          <w:rFonts w:ascii="Century Gothic" w:eastAsia="Cambria" w:hAnsi="Century Gothic" w:cs="Arial"/>
          <w:bCs/>
          <w:iCs/>
          <w:sz w:val="20"/>
          <w:szCs w:val="20"/>
          <w:u w:val="single"/>
          <w:lang w:val="en-GB"/>
        </w:rPr>
        <w:tab/>
      </w:r>
      <w:r w:rsidR="00625D19" w:rsidRPr="00412397">
        <w:rPr>
          <w:rFonts w:ascii="Century Gothic" w:eastAsia="Cambria" w:hAnsi="Century Gothic" w:cs="Arial"/>
          <w:bCs/>
          <w:iCs/>
          <w:sz w:val="20"/>
          <w:szCs w:val="20"/>
          <w:u w:val="single"/>
          <w:lang w:val="en-GB"/>
        </w:rPr>
        <w:tab/>
      </w:r>
    </w:p>
    <w:sectPr w:rsidR="009F6110" w:rsidRPr="00412397" w:rsidSect="009633C8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43323" w14:textId="77777777" w:rsidR="00792F08" w:rsidRDefault="00792F08" w:rsidP="009633C8">
      <w:pPr>
        <w:spacing w:after="0" w:line="240" w:lineRule="auto"/>
      </w:pPr>
      <w:r>
        <w:separator/>
      </w:r>
    </w:p>
  </w:endnote>
  <w:endnote w:type="continuationSeparator" w:id="0">
    <w:p w14:paraId="02B31B6E" w14:textId="77777777" w:rsidR="00792F08" w:rsidRDefault="00792F08" w:rsidP="00963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03F20" w14:textId="59F1CA05" w:rsidR="00566B6E" w:rsidRPr="00FA53FB" w:rsidRDefault="002C4964" w:rsidP="00B5488A">
    <w:pPr>
      <w:pStyle w:val="Footer"/>
      <w:rPr>
        <w:sz w:val="16"/>
        <w:szCs w:val="16"/>
      </w:rPr>
    </w:pPr>
    <w:r w:rsidRPr="00FA53FB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AFD0889" wp14:editId="3FA605F5">
              <wp:simplePos x="0" y="0"/>
              <wp:positionH relativeFrom="column">
                <wp:posOffset>1927225</wp:posOffset>
              </wp:positionH>
              <wp:positionV relativeFrom="paragraph">
                <wp:posOffset>-1303655</wp:posOffset>
              </wp:positionV>
              <wp:extent cx="1064260" cy="2406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64260" cy="2406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2814623" w14:textId="77777777" w:rsidR="00566B6E" w:rsidRPr="005706E4" w:rsidRDefault="00566B6E" w:rsidP="00566B6E">
                          <w:pPr>
                            <w:jc w:val="center"/>
                            <w:rPr>
                              <w:color w:val="17365D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FD088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51.75pt;margin-top:-102.65pt;width:83.8pt;height:1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" filled="f" stroked="f" strokeweight=".5pt">
              <v:textbox>
                <w:txbxContent>
                  <w:p w14:paraId="62814623" w14:textId="77777777" w:rsidR="00566B6E" w:rsidRPr="005706E4" w:rsidRDefault="00566B6E" w:rsidP="00566B6E">
                    <w:pPr>
                      <w:jc w:val="center"/>
                      <w:rPr>
                        <w:color w:val="17365D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BC39C7C" w14:textId="77777777" w:rsidR="001C50C7" w:rsidRPr="00FA53FB" w:rsidRDefault="001C50C7" w:rsidP="001C50C7">
    <w:pPr>
      <w:pStyle w:val="Footer"/>
      <w:rPr>
        <w:rFonts w:cs="Calibri"/>
        <w:sz w:val="16"/>
        <w:szCs w:val="16"/>
      </w:rPr>
    </w:pPr>
    <w:r w:rsidRPr="00FA53FB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1DFE15BE" wp14:editId="3794E94C">
              <wp:simplePos x="0" y="0"/>
              <wp:positionH relativeFrom="margin">
                <wp:posOffset>4207510</wp:posOffset>
              </wp:positionH>
              <wp:positionV relativeFrom="paragraph">
                <wp:posOffset>44450</wp:posOffset>
              </wp:positionV>
              <wp:extent cx="1264920" cy="762000"/>
              <wp:effectExtent l="0" t="0" r="0" b="0"/>
              <wp:wrapNone/>
              <wp:docPr id="34087432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4920" cy="762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8A9E91" w14:textId="77777777" w:rsidR="001C50C7" w:rsidRDefault="001C50C7" w:rsidP="001C50C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F1E1DD" wp14:editId="0072B62D">
                                <wp:extent cx="1204688" cy="632460"/>
                                <wp:effectExtent l="0" t="0" r="0" b="0"/>
                                <wp:docPr id="1554224976" name="Picture 1554224976" descr="A logo for a company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 descr="A logo for a company&#10;&#10;AI-generated content may be incorrect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10080" cy="6352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DFE15BE" id="Text Box 2" o:spid="_x0000_s1032" type="#_x0000_t202" style="position:absolute;margin-left:331.3pt;margin-top:3.5pt;width:99.6pt;height:60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" fillcolor="window" stroked="f" strokeweight=".5pt">
              <v:textbox>
                <w:txbxContent>
                  <w:p w14:paraId="168A9E91" w14:textId="77777777" w:rsidR="001C50C7" w:rsidRDefault="001C50C7" w:rsidP="001C50C7">
                    <w:r>
                      <w:rPr>
                        <w:noProof/>
                      </w:rPr>
                      <w:drawing>
                        <wp:inline distT="0" distB="0" distL="0" distR="0" wp14:anchorId="5EF1E1DD" wp14:editId="0072B62D">
                          <wp:extent cx="1204688" cy="632460"/>
                          <wp:effectExtent l="0" t="0" r="0" b="0"/>
                          <wp:docPr id="1554224976" name="Picture 1554224976" descr="A logo for a company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A logo for a company&#10;&#10;AI-generated content may be incorrect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10080" cy="6352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2A572D79" w14:textId="77777777" w:rsidR="001C50C7" w:rsidRPr="00F2213E" w:rsidRDefault="001C50C7" w:rsidP="001C50C7">
    <w:pPr>
      <w:pStyle w:val="Footer"/>
      <w:rPr>
        <w:rFonts w:ascii="Century Gothic" w:hAnsi="Century Gothic" w:cs="Calibri"/>
        <w:sz w:val="16"/>
        <w:szCs w:val="16"/>
      </w:rPr>
    </w:pPr>
    <w:r w:rsidRPr="00F2213E">
      <w:rPr>
        <w:rFonts w:ascii="Century Gothic" w:hAnsi="Century Gothic" w:cs="Calibri"/>
        <w:sz w:val="16"/>
        <w:szCs w:val="16"/>
      </w:rPr>
      <w:t>Mindmap Training</w:t>
    </w:r>
  </w:p>
  <w:p w14:paraId="6D783387" w14:textId="77777777" w:rsidR="001C50C7" w:rsidRPr="00F2213E" w:rsidRDefault="001C50C7" w:rsidP="001C50C7">
    <w:pPr>
      <w:pStyle w:val="Footer"/>
      <w:rPr>
        <w:rFonts w:ascii="Century Gothic" w:hAnsi="Century Gothic" w:cs="Calibri"/>
        <w:sz w:val="16"/>
        <w:szCs w:val="16"/>
      </w:rPr>
    </w:pPr>
    <w:r w:rsidRPr="00F2213E">
      <w:rPr>
        <w:rFonts w:ascii="Century Gothic" w:hAnsi="Century Gothic" w:cs="Calibri"/>
        <w:sz w:val="16"/>
        <w:szCs w:val="16"/>
      </w:rPr>
      <w:t xml:space="preserve">P. O Box 41121, Ausspannplatz, Windhoek </w:t>
    </w:r>
  </w:p>
  <w:p w14:paraId="375DA134" w14:textId="1E18771C" w:rsidR="001C50C7" w:rsidRPr="00F2213E" w:rsidRDefault="001C50C7" w:rsidP="001C50C7">
    <w:pPr>
      <w:pStyle w:val="Footer"/>
      <w:rPr>
        <w:rFonts w:ascii="Century Gothic" w:hAnsi="Century Gothic" w:cs="Calibri"/>
        <w:sz w:val="16"/>
        <w:szCs w:val="16"/>
      </w:rPr>
    </w:pPr>
    <w:r w:rsidRPr="00F2213E">
      <w:rPr>
        <w:rFonts w:ascii="Century Gothic" w:hAnsi="Century Gothic" w:cs="Calibri"/>
        <w:sz w:val="16"/>
        <w:szCs w:val="16"/>
      </w:rPr>
      <w:t xml:space="preserve">Tel +264 81 148 6810 or email </w:t>
    </w:r>
    <w:hyperlink r:id="rId3" w:history="1">
      <w:r w:rsidR="00D403AC" w:rsidRPr="00F2213E">
        <w:rPr>
          <w:rStyle w:val="Hyperlink"/>
          <w:rFonts w:ascii="Century Gothic" w:hAnsi="Century Gothic" w:cs="Calibri"/>
          <w:color w:val="auto"/>
          <w:sz w:val="16"/>
          <w:szCs w:val="16"/>
        </w:rPr>
        <w:t>training@mindmaptc.com</w:t>
      </w:r>
    </w:hyperlink>
    <w:r w:rsidR="00FA53FB" w:rsidRPr="00F2213E">
      <w:rPr>
        <w:rFonts w:ascii="Century Gothic" w:hAnsi="Century Gothic" w:cs="Calibri"/>
        <w:sz w:val="16"/>
        <w:szCs w:val="16"/>
      </w:rPr>
      <w:t xml:space="preserve"> </w:t>
    </w:r>
  </w:p>
  <w:p w14:paraId="2352A3BD" w14:textId="77777777" w:rsidR="009633C8" w:rsidRDefault="00566B6E" w:rsidP="00566B6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5409B">
      <w:rPr>
        <w:noProof/>
      </w:rPr>
      <w:t>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145606"/>
  <w:bookmarkStart w:id="1" w:name="_Hlk205145607"/>
  <w:p w14:paraId="704BFD60" w14:textId="48A36E87" w:rsidR="009633C8" w:rsidRDefault="006F06A2" w:rsidP="009633C8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941AD0D" wp14:editId="5FFF221F">
              <wp:simplePos x="0" y="0"/>
              <wp:positionH relativeFrom="margin">
                <wp:posOffset>4207510</wp:posOffset>
              </wp:positionH>
              <wp:positionV relativeFrom="paragraph">
                <wp:posOffset>44450</wp:posOffset>
              </wp:positionV>
              <wp:extent cx="1264920" cy="762000"/>
              <wp:effectExtent l="0" t="0" r="0" b="0"/>
              <wp:wrapNone/>
              <wp:docPr id="1354537416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4920" cy="7620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567FB96" w14:textId="77777777" w:rsidR="006F06A2" w:rsidRDefault="006F06A2" w:rsidP="006F06A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EDE343D" wp14:editId="3153CC1A">
                                <wp:extent cx="1204688" cy="632460"/>
                                <wp:effectExtent l="0" t="0" r="0" b="0"/>
                                <wp:docPr id="721681878" name="Picture 721681878" descr="A logo for a company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1" descr="A logo for a company&#10;&#10;AI-generated content may be incorrect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10080" cy="6352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41AD0D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left:0;text-align:left;margin-left:331.3pt;margin-top:3.5pt;width:99.6pt;height:60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" fillcolor="window" stroked="f" strokeweight=".5pt">
              <v:textbox>
                <w:txbxContent>
                  <w:p w14:paraId="7567FB96" w14:textId="77777777" w:rsidR="006F06A2" w:rsidRDefault="006F06A2" w:rsidP="006F06A2">
                    <w:r>
                      <w:rPr>
                        <w:noProof/>
                      </w:rPr>
                      <w:drawing>
                        <wp:inline distT="0" distB="0" distL="0" distR="0" wp14:anchorId="6EDE343D" wp14:editId="3153CC1A">
                          <wp:extent cx="1204688" cy="632460"/>
                          <wp:effectExtent l="0" t="0" r="0" b="0"/>
                          <wp:docPr id="721681878" name="Picture 721681878" descr="A logo for a company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1" descr="A logo for a company&#10;&#10;AI-generated content may be incorrect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210080" cy="6352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393E8FEF" w14:textId="6D9466A7" w:rsidR="00E9178B" w:rsidRPr="00FA53FB" w:rsidRDefault="00E9178B" w:rsidP="00412397">
    <w:pPr>
      <w:pStyle w:val="Footer"/>
      <w:rPr>
        <w:rFonts w:ascii="Century Gothic" w:hAnsi="Century Gothic" w:cs="Calibri"/>
        <w:sz w:val="16"/>
        <w:szCs w:val="16"/>
      </w:rPr>
    </w:pPr>
    <w:r w:rsidRPr="00FA53FB">
      <w:rPr>
        <w:rFonts w:ascii="Century Gothic" w:hAnsi="Century Gothic" w:cs="Calibri"/>
        <w:sz w:val="16"/>
        <w:szCs w:val="16"/>
      </w:rPr>
      <w:t>Mindmap Training</w:t>
    </w:r>
  </w:p>
  <w:p w14:paraId="2E4451A0" w14:textId="10813A3A" w:rsidR="00440C79" w:rsidRPr="00FA53FB" w:rsidRDefault="00E20E39" w:rsidP="00412397">
    <w:pPr>
      <w:pStyle w:val="Footer"/>
      <w:rPr>
        <w:rFonts w:ascii="Century Gothic" w:hAnsi="Century Gothic" w:cs="Calibri"/>
        <w:sz w:val="16"/>
        <w:szCs w:val="16"/>
      </w:rPr>
    </w:pPr>
    <w:r w:rsidRPr="00FA53FB">
      <w:rPr>
        <w:rFonts w:ascii="Century Gothic" w:hAnsi="Century Gothic" w:cs="Calibri"/>
        <w:sz w:val="16"/>
        <w:szCs w:val="16"/>
      </w:rPr>
      <w:t>P</w:t>
    </w:r>
    <w:r w:rsidR="00E9178B" w:rsidRPr="00FA53FB">
      <w:rPr>
        <w:rFonts w:ascii="Century Gothic" w:hAnsi="Century Gothic" w:cs="Calibri"/>
        <w:sz w:val="16"/>
        <w:szCs w:val="16"/>
      </w:rPr>
      <w:t xml:space="preserve">. </w:t>
    </w:r>
    <w:r w:rsidRPr="00FA53FB">
      <w:rPr>
        <w:rFonts w:ascii="Century Gothic" w:hAnsi="Century Gothic" w:cs="Calibri"/>
        <w:sz w:val="16"/>
        <w:szCs w:val="16"/>
      </w:rPr>
      <w:t>O Box 41121, Ausspannplatz</w:t>
    </w:r>
    <w:r w:rsidR="00440C79" w:rsidRPr="00FA53FB">
      <w:rPr>
        <w:rFonts w:ascii="Century Gothic" w:hAnsi="Century Gothic" w:cs="Calibri"/>
        <w:sz w:val="16"/>
        <w:szCs w:val="16"/>
      </w:rPr>
      <w:t>, Windhoek</w:t>
    </w:r>
    <w:r w:rsidR="006F06A2" w:rsidRPr="00FA53FB">
      <w:rPr>
        <w:rFonts w:ascii="Century Gothic" w:hAnsi="Century Gothic" w:cs="Calibri"/>
        <w:noProof/>
        <w:sz w:val="16"/>
        <w:szCs w:val="16"/>
      </w:rPr>
      <w:t xml:space="preserve"> </w:t>
    </w:r>
  </w:p>
  <w:p w14:paraId="0DFC2372" w14:textId="411E6631" w:rsidR="00440C79" w:rsidRPr="00412397" w:rsidRDefault="00440C79" w:rsidP="00412397">
    <w:pPr>
      <w:pStyle w:val="Footer"/>
      <w:rPr>
        <w:rFonts w:cs="Calibri"/>
        <w:color w:val="FF0000"/>
        <w:sz w:val="18"/>
        <w:szCs w:val="18"/>
      </w:rPr>
    </w:pPr>
    <w:r w:rsidRPr="00FA53FB">
      <w:rPr>
        <w:rFonts w:ascii="Century Gothic" w:hAnsi="Century Gothic" w:cs="Calibri"/>
        <w:sz w:val="16"/>
        <w:szCs w:val="16"/>
      </w:rPr>
      <w:t xml:space="preserve">Tel +264 </w:t>
    </w:r>
    <w:r w:rsidR="00E20E39" w:rsidRPr="00FA53FB">
      <w:rPr>
        <w:rFonts w:ascii="Century Gothic" w:hAnsi="Century Gothic" w:cs="Calibri"/>
        <w:sz w:val="16"/>
        <w:szCs w:val="16"/>
      </w:rPr>
      <w:t>81</w:t>
    </w:r>
    <w:r w:rsidR="00E9178B" w:rsidRPr="00FA53FB">
      <w:rPr>
        <w:rFonts w:ascii="Century Gothic" w:hAnsi="Century Gothic" w:cs="Calibri"/>
        <w:sz w:val="16"/>
        <w:szCs w:val="16"/>
      </w:rPr>
      <w:t xml:space="preserve"> </w:t>
    </w:r>
    <w:r w:rsidR="00E20E39" w:rsidRPr="00FA53FB">
      <w:rPr>
        <w:rFonts w:ascii="Century Gothic" w:hAnsi="Century Gothic" w:cs="Calibri"/>
        <w:sz w:val="16"/>
        <w:szCs w:val="16"/>
      </w:rPr>
      <w:t>148</w:t>
    </w:r>
    <w:r w:rsidR="00E9178B" w:rsidRPr="00FA53FB">
      <w:rPr>
        <w:rFonts w:ascii="Century Gothic" w:hAnsi="Century Gothic" w:cs="Calibri"/>
        <w:sz w:val="16"/>
        <w:szCs w:val="16"/>
      </w:rPr>
      <w:t xml:space="preserve"> </w:t>
    </w:r>
    <w:r w:rsidR="00E20E39" w:rsidRPr="00FA53FB">
      <w:rPr>
        <w:rFonts w:ascii="Century Gothic" w:hAnsi="Century Gothic" w:cs="Calibri"/>
        <w:sz w:val="16"/>
        <w:szCs w:val="16"/>
      </w:rPr>
      <w:t>6810</w:t>
    </w:r>
    <w:r w:rsidRPr="00FA53FB">
      <w:rPr>
        <w:rFonts w:ascii="Century Gothic" w:hAnsi="Century Gothic" w:cs="Calibri"/>
        <w:sz w:val="16"/>
        <w:szCs w:val="16"/>
      </w:rPr>
      <w:t xml:space="preserve"> </w:t>
    </w:r>
    <w:r w:rsidR="00E20E39" w:rsidRPr="00FA53FB">
      <w:rPr>
        <w:rFonts w:ascii="Century Gothic" w:hAnsi="Century Gothic" w:cs="Calibri"/>
        <w:sz w:val="16"/>
        <w:szCs w:val="16"/>
      </w:rPr>
      <w:t>or</w:t>
    </w:r>
    <w:r w:rsidRPr="00FA53FB">
      <w:rPr>
        <w:rFonts w:ascii="Century Gothic" w:hAnsi="Century Gothic" w:cs="Calibri"/>
        <w:sz w:val="16"/>
        <w:szCs w:val="16"/>
      </w:rPr>
      <w:t xml:space="preserve"> email </w:t>
    </w:r>
    <w:bookmarkEnd w:id="0"/>
    <w:bookmarkEnd w:id="1"/>
    <w:r w:rsidR="00FA53FB">
      <w:fldChar w:fldCharType="begin"/>
    </w:r>
    <w:r w:rsidR="00FA53FB">
      <w:instrText>HYPERLINK "mailto:training@mindmaptc.com"</w:instrText>
    </w:r>
    <w:r w:rsidR="00FA53FB">
      <w:fldChar w:fldCharType="separate"/>
    </w:r>
    <w:r w:rsidR="00FA53FB" w:rsidRPr="00FA53FB">
      <w:rPr>
        <w:rStyle w:val="Hyperlink"/>
        <w:rFonts w:ascii="Century Gothic" w:hAnsi="Century Gothic" w:cs="Calibri"/>
        <w:color w:val="auto"/>
        <w:sz w:val="16"/>
        <w:szCs w:val="16"/>
      </w:rPr>
      <w:t>training@mindmaptc.com</w:t>
    </w:r>
    <w:r w:rsidR="00FA53FB">
      <w:fldChar w:fldCharType="end"/>
    </w:r>
    <w:r w:rsidR="00FA53FB">
      <w:rPr>
        <w:rFonts w:cs="Calibri"/>
        <w:color w:val="000000" w:themeColor="text1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BDB9F" w14:textId="77777777" w:rsidR="00792F08" w:rsidRDefault="00792F08" w:rsidP="009633C8">
      <w:pPr>
        <w:spacing w:after="0" w:line="240" w:lineRule="auto"/>
      </w:pPr>
      <w:r>
        <w:separator/>
      </w:r>
    </w:p>
  </w:footnote>
  <w:footnote w:type="continuationSeparator" w:id="0">
    <w:p w14:paraId="2857D3F3" w14:textId="77777777" w:rsidR="00792F08" w:rsidRDefault="00792F08" w:rsidP="00963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58FA2" w14:textId="30BD894C" w:rsidR="00AB1E52" w:rsidRDefault="00AB1E52" w:rsidP="00AB1E52">
    <w:pPr>
      <w:pStyle w:val="NormalWeb"/>
      <w:ind w:left="-1134" w:firstLine="992"/>
    </w:pPr>
    <w:r w:rsidRPr="00AB1E52">
      <w:rPr>
        <w:noProof/>
      </w:rPr>
      <w:drawing>
        <wp:inline distT="0" distB="0" distL="0" distR="0" wp14:anchorId="1430D4B3" wp14:editId="34D92085">
          <wp:extent cx="5917972" cy="713509"/>
          <wp:effectExtent l="0" t="0" r="0" b="0"/>
          <wp:docPr id="21427821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2782149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88283" cy="746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BC36B3A" w14:textId="38837D5A" w:rsidR="00BE084F" w:rsidRDefault="00BE084F" w:rsidP="00412397">
    <w:pPr>
      <w:pStyle w:val="Header"/>
      <w:jc w:val="center"/>
    </w:pPr>
  </w:p>
  <w:p w14:paraId="10FFD546" w14:textId="77777777" w:rsidR="00412397" w:rsidRDefault="00412397" w:rsidP="0041239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57C9"/>
    <w:multiLevelType w:val="multilevel"/>
    <w:tmpl w:val="1C09001F"/>
    <w:styleLink w:val="Style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D531FA"/>
    <w:multiLevelType w:val="hybridMultilevel"/>
    <w:tmpl w:val="ED14DAC8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56B8A"/>
    <w:multiLevelType w:val="hybridMultilevel"/>
    <w:tmpl w:val="92DEC87C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310E4B"/>
    <w:multiLevelType w:val="hybridMultilevel"/>
    <w:tmpl w:val="277E8C3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9F11C0"/>
    <w:multiLevelType w:val="multilevel"/>
    <w:tmpl w:val="1C09001F"/>
    <w:styleLink w:val="Style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C567E9C"/>
    <w:multiLevelType w:val="multilevel"/>
    <w:tmpl w:val="1C09001F"/>
    <w:styleLink w:val="Style5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925111"/>
    <w:multiLevelType w:val="hybridMultilevel"/>
    <w:tmpl w:val="A0B60DE8"/>
    <w:lvl w:ilvl="0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4ED6C78"/>
    <w:multiLevelType w:val="multilevel"/>
    <w:tmpl w:val="1C09001F"/>
    <w:styleLink w:val="Style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848B9"/>
    <w:multiLevelType w:val="hybridMultilevel"/>
    <w:tmpl w:val="46E63FB0"/>
    <w:lvl w:ilvl="0" w:tplc="9600E790">
      <w:start w:val="1"/>
      <w:numFmt w:val="lowerLetter"/>
      <w:lvlText w:val="%1)"/>
      <w:lvlJc w:val="right"/>
      <w:pPr>
        <w:ind w:left="720" w:hanging="360"/>
      </w:pPr>
      <w:rPr>
        <w:rFonts w:hint="default"/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F093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DF668CC"/>
    <w:multiLevelType w:val="hybridMultilevel"/>
    <w:tmpl w:val="7C1CBF2E"/>
    <w:lvl w:ilvl="0" w:tplc="0928B46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45728D"/>
    <w:multiLevelType w:val="hybridMultilevel"/>
    <w:tmpl w:val="4462CE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153BB"/>
    <w:multiLevelType w:val="multilevel"/>
    <w:tmpl w:val="B09010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346F5F"/>
    <w:multiLevelType w:val="multilevel"/>
    <w:tmpl w:val="1C09001F"/>
    <w:styleLink w:val="Style4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FF665D5"/>
    <w:multiLevelType w:val="hybridMultilevel"/>
    <w:tmpl w:val="4320AB20"/>
    <w:lvl w:ilvl="0" w:tplc="74185F5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AF7213"/>
    <w:multiLevelType w:val="hybridMultilevel"/>
    <w:tmpl w:val="3F8670E4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48608A"/>
    <w:multiLevelType w:val="hybridMultilevel"/>
    <w:tmpl w:val="0F8CAE7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477AA"/>
    <w:multiLevelType w:val="multilevel"/>
    <w:tmpl w:val="2F5C3E2E"/>
    <w:lvl w:ilvl="0">
      <w:start w:val="1"/>
      <w:numFmt w:val="decimal"/>
      <w:pStyle w:val="StyleHeading1BlueLinespacing15line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1588" w:hanging="158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2495" w:hanging="249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669F3FC0"/>
    <w:multiLevelType w:val="hybridMultilevel"/>
    <w:tmpl w:val="F2C87C2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0574EE"/>
    <w:multiLevelType w:val="hybridMultilevel"/>
    <w:tmpl w:val="F5B003E2"/>
    <w:lvl w:ilvl="0" w:tplc="50543B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A23562"/>
    <w:multiLevelType w:val="multilevel"/>
    <w:tmpl w:val="38B6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2112384613">
    <w:abstractNumId w:val="17"/>
  </w:num>
  <w:num w:numId="2" w16cid:durableId="1927424043">
    <w:abstractNumId w:val="0"/>
  </w:num>
  <w:num w:numId="3" w16cid:durableId="681316458">
    <w:abstractNumId w:val="7"/>
  </w:num>
  <w:num w:numId="4" w16cid:durableId="1662660968">
    <w:abstractNumId w:val="4"/>
  </w:num>
  <w:num w:numId="5" w16cid:durableId="538470776">
    <w:abstractNumId w:val="13"/>
  </w:num>
  <w:num w:numId="6" w16cid:durableId="1921908975">
    <w:abstractNumId w:val="5"/>
  </w:num>
  <w:num w:numId="7" w16cid:durableId="1934511361">
    <w:abstractNumId w:val="9"/>
  </w:num>
  <w:num w:numId="8" w16cid:durableId="1708793664">
    <w:abstractNumId w:val="12"/>
  </w:num>
  <w:num w:numId="9" w16cid:durableId="2125687208">
    <w:abstractNumId w:val="20"/>
  </w:num>
  <w:num w:numId="10" w16cid:durableId="781458712">
    <w:abstractNumId w:val="10"/>
  </w:num>
  <w:num w:numId="11" w16cid:durableId="1333026434">
    <w:abstractNumId w:val="19"/>
  </w:num>
  <w:num w:numId="12" w16cid:durableId="1554003739">
    <w:abstractNumId w:val="14"/>
  </w:num>
  <w:num w:numId="13" w16cid:durableId="1030885215">
    <w:abstractNumId w:val="15"/>
  </w:num>
  <w:num w:numId="14" w16cid:durableId="1546060821">
    <w:abstractNumId w:val="8"/>
  </w:num>
  <w:num w:numId="15" w16cid:durableId="1396902772">
    <w:abstractNumId w:val="18"/>
  </w:num>
  <w:num w:numId="16" w16cid:durableId="391924446">
    <w:abstractNumId w:val="3"/>
  </w:num>
  <w:num w:numId="17" w16cid:durableId="1940528992">
    <w:abstractNumId w:val="1"/>
  </w:num>
  <w:num w:numId="18" w16cid:durableId="1486237539">
    <w:abstractNumId w:val="2"/>
  </w:num>
  <w:num w:numId="19" w16cid:durableId="541331441">
    <w:abstractNumId w:val="6"/>
  </w:num>
  <w:num w:numId="20" w16cid:durableId="958533409">
    <w:abstractNumId w:val="11"/>
  </w:num>
  <w:num w:numId="21" w16cid:durableId="1176072659">
    <w:abstractNumId w:val="1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64"/>
    <w:rsid w:val="00026F32"/>
    <w:rsid w:val="00055CE4"/>
    <w:rsid w:val="00071463"/>
    <w:rsid w:val="00073B05"/>
    <w:rsid w:val="000801BC"/>
    <w:rsid w:val="00080E8A"/>
    <w:rsid w:val="000917F5"/>
    <w:rsid w:val="000943A4"/>
    <w:rsid w:val="000A4A52"/>
    <w:rsid w:val="000B0E56"/>
    <w:rsid w:val="000C69A5"/>
    <w:rsid w:val="000D41FE"/>
    <w:rsid w:val="000E7AD2"/>
    <w:rsid w:val="000F241A"/>
    <w:rsid w:val="00100337"/>
    <w:rsid w:val="00124E25"/>
    <w:rsid w:val="00136B34"/>
    <w:rsid w:val="00140619"/>
    <w:rsid w:val="0014111F"/>
    <w:rsid w:val="0014281C"/>
    <w:rsid w:val="001462AD"/>
    <w:rsid w:val="00176FE3"/>
    <w:rsid w:val="001A3655"/>
    <w:rsid w:val="001C50C7"/>
    <w:rsid w:val="001C56FF"/>
    <w:rsid w:val="001D03B4"/>
    <w:rsid w:val="001F0E2B"/>
    <w:rsid w:val="00203CC1"/>
    <w:rsid w:val="00231E62"/>
    <w:rsid w:val="00253A00"/>
    <w:rsid w:val="002619D4"/>
    <w:rsid w:val="002743AE"/>
    <w:rsid w:val="0028434C"/>
    <w:rsid w:val="00292973"/>
    <w:rsid w:val="002C4964"/>
    <w:rsid w:val="002C55D6"/>
    <w:rsid w:val="002D0211"/>
    <w:rsid w:val="002D32F9"/>
    <w:rsid w:val="002D33A3"/>
    <w:rsid w:val="002D3D0E"/>
    <w:rsid w:val="002F458A"/>
    <w:rsid w:val="00301B54"/>
    <w:rsid w:val="003078B8"/>
    <w:rsid w:val="00315BD6"/>
    <w:rsid w:val="003358DE"/>
    <w:rsid w:val="0033626A"/>
    <w:rsid w:val="003638D0"/>
    <w:rsid w:val="00370E0B"/>
    <w:rsid w:val="00377A52"/>
    <w:rsid w:val="003A3A02"/>
    <w:rsid w:val="003B7C84"/>
    <w:rsid w:val="003D3D8D"/>
    <w:rsid w:val="003E3724"/>
    <w:rsid w:val="003F6605"/>
    <w:rsid w:val="00404302"/>
    <w:rsid w:val="00411537"/>
    <w:rsid w:val="00411912"/>
    <w:rsid w:val="00412397"/>
    <w:rsid w:val="00414B0F"/>
    <w:rsid w:val="00427824"/>
    <w:rsid w:val="004309AE"/>
    <w:rsid w:val="00430A82"/>
    <w:rsid w:val="004405A5"/>
    <w:rsid w:val="00440C79"/>
    <w:rsid w:val="0045409B"/>
    <w:rsid w:val="00475534"/>
    <w:rsid w:val="00483BAB"/>
    <w:rsid w:val="00490A49"/>
    <w:rsid w:val="00491507"/>
    <w:rsid w:val="004928BA"/>
    <w:rsid w:val="00495928"/>
    <w:rsid w:val="004A08CA"/>
    <w:rsid w:val="004A1C17"/>
    <w:rsid w:val="004B15E3"/>
    <w:rsid w:val="004B27FE"/>
    <w:rsid w:val="004D7D3F"/>
    <w:rsid w:val="004F2FA2"/>
    <w:rsid w:val="004F3D9C"/>
    <w:rsid w:val="00502CAB"/>
    <w:rsid w:val="00503EA0"/>
    <w:rsid w:val="005074A3"/>
    <w:rsid w:val="005229BB"/>
    <w:rsid w:val="00525B12"/>
    <w:rsid w:val="00534BA2"/>
    <w:rsid w:val="00536513"/>
    <w:rsid w:val="00543AC9"/>
    <w:rsid w:val="00566B6E"/>
    <w:rsid w:val="005706E4"/>
    <w:rsid w:val="00571FF3"/>
    <w:rsid w:val="00577188"/>
    <w:rsid w:val="00584EB8"/>
    <w:rsid w:val="005C2B2F"/>
    <w:rsid w:val="005D7C74"/>
    <w:rsid w:val="005F3729"/>
    <w:rsid w:val="005F5718"/>
    <w:rsid w:val="005F7570"/>
    <w:rsid w:val="00602252"/>
    <w:rsid w:val="0061185B"/>
    <w:rsid w:val="006145A9"/>
    <w:rsid w:val="00617F06"/>
    <w:rsid w:val="00625D19"/>
    <w:rsid w:val="00627977"/>
    <w:rsid w:val="006305CC"/>
    <w:rsid w:val="006308D6"/>
    <w:rsid w:val="00632EF3"/>
    <w:rsid w:val="0063720E"/>
    <w:rsid w:val="006514A2"/>
    <w:rsid w:val="00657245"/>
    <w:rsid w:val="006761AA"/>
    <w:rsid w:val="00677FC7"/>
    <w:rsid w:val="00684B19"/>
    <w:rsid w:val="006B4A3C"/>
    <w:rsid w:val="006E5408"/>
    <w:rsid w:val="006F06A2"/>
    <w:rsid w:val="007358D0"/>
    <w:rsid w:val="007671C8"/>
    <w:rsid w:val="00770E8D"/>
    <w:rsid w:val="00775AF7"/>
    <w:rsid w:val="00792F08"/>
    <w:rsid w:val="007931FB"/>
    <w:rsid w:val="00807786"/>
    <w:rsid w:val="00810EB3"/>
    <w:rsid w:val="0081377A"/>
    <w:rsid w:val="00817FF7"/>
    <w:rsid w:val="008476A2"/>
    <w:rsid w:val="00851EC3"/>
    <w:rsid w:val="008551AD"/>
    <w:rsid w:val="00856260"/>
    <w:rsid w:val="0086340E"/>
    <w:rsid w:val="00875C81"/>
    <w:rsid w:val="00877780"/>
    <w:rsid w:val="00896636"/>
    <w:rsid w:val="008A2096"/>
    <w:rsid w:val="008A72E8"/>
    <w:rsid w:val="008B270F"/>
    <w:rsid w:val="008C0393"/>
    <w:rsid w:val="008D501E"/>
    <w:rsid w:val="008E2833"/>
    <w:rsid w:val="00911CBD"/>
    <w:rsid w:val="009160CE"/>
    <w:rsid w:val="00930AB1"/>
    <w:rsid w:val="00936064"/>
    <w:rsid w:val="0094178B"/>
    <w:rsid w:val="0094773E"/>
    <w:rsid w:val="009549B2"/>
    <w:rsid w:val="00954D4D"/>
    <w:rsid w:val="009633C8"/>
    <w:rsid w:val="00973A19"/>
    <w:rsid w:val="0098208E"/>
    <w:rsid w:val="009848A8"/>
    <w:rsid w:val="0098547C"/>
    <w:rsid w:val="009A3073"/>
    <w:rsid w:val="009A4207"/>
    <w:rsid w:val="009B145B"/>
    <w:rsid w:val="009B6BAC"/>
    <w:rsid w:val="009C2284"/>
    <w:rsid w:val="009C345C"/>
    <w:rsid w:val="009C7481"/>
    <w:rsid w:val="009D0B7C"/>
    <w:rsid w:val="009D502D"/>
    <w:rsid w:val="009E297D"/>
    <w:rsid w:val="009E499B"/>
    <w:rsid w:val="009F6110"/>
    <w:rsid w:val="009F6358"/>
    <w:rsid w:val="00A01705"/>
    <w:rsid w:val="00A01813"/>
    <w:rsid w:val="00A17E04"/>
    <w:rsid w:val="00A3560F"/>
    <w:rsid w:val="00A556A2"/>
    <w:rsid w:val="00A621FE"/>
    <w:rsid w:val="00A71C9B"/>
    <w:rsid w:val="00AA7284"/>
    <w:rsid w:val="00AB1E52"/>
    <w:rsid w:val="00AB5A54"/>
    <w:rsid w:val="00AD3CAE"/>
    <w:rsid w:val="00AD7DE1"/>
    <w:rsid w:val="00AE5302"/>
    <w:rsid w:val="00B07F90"/>
    <w:rsid w:val="00B20665"/>
    <w:rsid w:val="00B4099F"/>
    <w:rsid w:val="00B41C29"/>
    <w:rsid w:val="00B41F49"/>
    <w:rsid w:val="00B44398"/>
    <w:rsid w:val="00B5488A"/>
    <w:rsid w:val="00B56C10"/>
    <w:rsid w:val="00B6351A"/>
    <w:rsid w:val="00B67293"/>
    <w:rsid w:val="00B87476"/>
    <w:rsid w:val="00B87C28"/>
    <w:rsid w:val="00B94159"/>
    <w:rsid w:val="00BC4B2A"/>
    <w:rsid w:val="00BE084F"/>
    <w:rsid w:val="00BE6A24"/>
    <w:rsid w:val="00C06E25"/>
    <w:rsid w:val="00C07159"/>
    <w:rsid w:val="00C10B90"/>
    <w:rsid w:val="00C156A7"/>
    <w:rsid w:val="00C15A55"/>
    <w:rsid w:val="00C30F77"/>
    <w:rsid w:val="00C364A9"/>
    <w:rsid w:val="00C52302"/>
    <w:rsid w:val="00C55859"/>
    <w:rsid w:val="00C62798"/>
    <w:rsid w:val="00C7252F"/>
    <w:rsid w:val="00CB6205"/>
    <w:rsid w:val="00CD53DF"/>
    <w:rsid w:val="00D16DE7"/>
    <w:rsid w:val="00D264AA"/>
    <w:rsid w:val="00D325FB"/>
    <w:rsid w:val="00D403AC"/>
    <w:rsid w:val="00D50C57"/>
    <w:rsid w:val="00D60E12"/>
    <w:rsid w:val="00D656C8"/>
    <w:rsid w:val="00D6602C"/>
    <w:rsid w:val="00D76745"/>
    <w:rsid w:val="00D8297E"/>
    <w:rsid w:val="00D87A9B"/>
    <w:rsid w:val="00D94F31"/>
    <w:rsid w:val="00D96818"/>
    <w:rsid w:val="00DB256D"/>
    <w:rsid w:val="00DB3378"/>
    <w:rsid w:val="00DB506A"/>
    <w:rsid w:val="00DC23B2"/>
    <w:rsid w:val="00DD1EA4"/>
    <w:rsid w:val="00DE1602"/>
    <w:rsid w:val="00DE516D"/>
    <w:rsid w:val="00DF426C"/>
    <w:rsid w:val="00DF7005"/>
    <w:rsid w:val="00E0138F"/>
    <w:rsid w:val="00E15DDF"/>
    <w:rsid w:val="00E20E39"/>
    <w:rsid w:val="00E43A7E"/>
    <w:rsid w:val="00E505FB"/>
    <w:rsid w:val="00E63BF8"/>
    <w:rsid w:val="00E71104"/>
    <w:rsid w:val="00E754E7"/>
    <w:rsid w:val="00E77FBC"/>
    <w:rsid w:val="00E9178B"/>
    <w:rsid w:val="00E92F56"/>
    <w:rsid w:val="00EA6E83"/>
    <w:rsid w:val="00EB1F46"/>
    <w:rsid w:val="00EC79A4"/>
    <w:rsid w:val="00EF7F98"/>
    <w:rsid w:val="00F15EE0"/>
    <w:rsid w:val="00F2213E"/>
    <w:rsid w:val="00F30E3E"/>
    <w:rsid w:val="00F35027"/>
    <w:rsid w:val="00F404E3"/>
    <w:rsid w:val="00F64D2B"/>
    <w:rsid w:val="00F7594A"/>
    <w:rsid w:val="00F81D1C"/>
    <w:rsid w:val="00FA53FB"/>
    <w:rsid w:val="00FB314A"/>
    <w:rsid w:val="00FB434B"/>
    <w:rsid w:val="00FB7CE3"/>
    <w:rsid w:val="00FC0064"/>
    <w:rsid w:val="00FD6986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C02B3"/>
  <w15:docId w15:val="{53C492B2-1A3F-4CF4-823A-184027D0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A" w:eastAsia="en-N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ZA" w:eastAsia="en-US"/>
    </w:rPr>
  </w:style>
  <w:style w:type="paragraph" w:styleId="Heading1">
    <w:name w:val="heading 1"/>
    <w:basedOn w:val="Normal"/>
    <w:next w:val="Normal"/>
    <w:link w:val="Heading1Char"/>
    <w:qFormat/>
    <w:rsid w:val="008E2833"/>
    <w:pPr>
      <w:keepNext/>
      <w:spacing w:before="240" w:after="120" w:line="240" w:lineRule="auto"/>
      <w:jc w:val="both"/>
      <w:outlineLvl w:val="0"/>
    </w:pPr>
    <w:rPr>
      <w:rFonts w:ascii="Cambria" w:eastAsia="Times New Roman" w:hAnsi="Cambria"/>
      <w:b/>
      <w:bCs/>
      <w:color w:val="404040"/>
      <w:sz w:val="28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8E2833"/>
    <w:pPr>
      <w:keepNext/>
      <w:spacing w:before="120" w:after="0" w:line="240" w:lineRule="auto"/>
      <w:jc w:val="both"/>
      <w:outlineLvl w:val="1"/>
    </w:pPr>
    <w:rPr>
      <w:rFonts w:ascii="Cambria" w:eastAsia="Times New Roman" w:hAnsi="Cambria" w:cs="Arial"/>
      <w:b/>
      <w:color w:val="404040"/>
      <w:sz w:val="24"/>
      <w:szCs w:val="36"/>
      <w:lang w:eastAsia="en-ZA"/>
    </w:rPr>
  </w:style>
  <w:style w:type="paragraph" w:styleId="Heading3">
    <w:name w:val="heading 3"/>
    <w:basedOn w:val="Normal"/>
    <w:next w:val="Normal"/>
    <w:link w:val="Heading3Char"/>
    <w:qFormat/>
    <w:rsid w:val="008E2833"/>
    <w:pPr>
      <w:keepNext/>
      <w:spacing w:after="0" w:line="240" w:lineRule="auto"/>
      <w:jc w:val="both"/>
      <w:outlineLvl w:val="2"/>
    </w:pPr>
    <w:rPr>
      <w:rFonts w:ascii="Cambria" w:eastAsia="Times New Roman" w:hAnsi="Cambria" w:cs="Arial"/>
      <w:b/>
      <w:bCs/>
      <w:color w:val="404040"/>
      <w:szCs w:val="24"/>
      <w:lang w:val="en-GB"/>
    </w:rPr>
  </w:style>
  <w:style w:type="paragraph" w:styleId="Heading4">
    <w:name w:val="heading 4"/>
    <w:basedOn w:val="Normal"/>
    <w:next w:val="Normal"/>
    <w:link w:val="Heading4Char"/>
    <w:unhideWhenUsed/>
    <w:qFormat/>
    <w:rsid w:val="008E2833"/>
    <w:pPr>
      <w:keepNext/>
      <w:spacing w:after="0" w:line="240" w:lineRule="auto"/>
      <w:jc w:val="both"/>
      <w:outlineLvl w:val="3"/>
    </w:pPr>
    <w:rPr>
      <w:rFonts w:ascii="Cambria" w:eastAsia="Times New Roman" w:hAnsi="Cambria"/>
      <w:b/>
      <w:bCs/>
      <w:color w:val="404040"/>
      <w:szCs w:val="28"/>
      <w:lang w:val="en-US"/>
    </w:rPr>
  </w:style>
  <w:style w:type="paragraph" w:styleId="Heading5">
    <w:name w:val="heading 5"/>
    <w:basedOn w:val="Normal"/>
    <w:next w:val="Normal"/>
    <w:link w:val="Heading5Char"/>
    <w:unhideWhenUsed/>
    <w:qFormat/>
    <w:rsid w:val="008E2833"/>
    <w:pPr>
      <w:spacing w:before="240" w:after="60" w:line="240" w:lineRule="auto"/>
      <w:jc w:val="both"/>
      <w:outlineLvl w:val="4"/>
    </w:pPr>
    <w:rPr>
      <w:rFonts w:eastAsia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nhideWhenUsed/>
    <w:qFormat/>
    <w:rsid w:val="008E2833"/>
    <w:pPr>
      <w:spacing w:before="240" w:after="60" w:line="240" w:lineRule="auto"/>
      <w:jc w:val="both"/>
      <w:outlineLvl w:val="5"/>
    </w:pPr>
    <w:rPr>
      <w:rFonts w:eastAsia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nhideWhenUsed/>
    <w:qFormat/>
    <w:rsid w:val="008E2833"/>
    <w:pPr>
      <w:spacing w:before="240" w:after="60" w:line="240" w:lineRule="auto"/>
      <w:jc w:val="both"/>
      <w:outlineLvl w:val="6"/>
    </w:pPr>
    <w:rPr>
      <w:rFonts w:eastAsia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nhideWhenUsed/>
    <w:qFormat/>
    <w:rsid w:val="008E2833"/>
    <w:pPr>
      <w:spacing w:before="240" w:after="60" w:line="240" w:lineRule="auto"/>
      <w:jc w:val="both"/>
      <w:outlineLvl w:val="7"/>
    </w:pPr>
    <w:rPr>
      <w:rFonts w:eastAsia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nhideWhenUsed/>
    <w:qFormat/>
    <w:rsid w:val="008E2833"/>
    <w:pPr>
      <w:spacing w:before="240" w:after="60" w:line="240" w:lineRule="auto"/>
      <w:jc w:val="both"/>
      <w:outlineLvl w:val="8"/>
    </w:pPr>
    <w:rPr>
      <w:rFonts w:ascii="Cambria" w:eastAsia="Times New Roman" w:hAnsi="Cambr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9633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33C8"/>
  </w:style>
  <w:style w:type="paragraph" w:styleId="Footer">
    <w:name w:val="footer"/>
    <w:basedOn w:val="Normal"/>
    <w:link w:val="FooterChar"/>
    <w:uiPriority w:val="99"/>
    <w:unhideWhenUsed/>
    <w:rsid w:val="009633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33C8"/>
  </w:style>
  <w:style w:type="paragraph" w:styleId="BalloonText">
    <w:name w:val="Balloon Text"/>
    <w:basedOn w:val="Normal"/>
    <w:link w:val="BalloonTextChar"/>
    <w:uiPriority w:val="99"/>
    <w:semiHidden/>
    <w:unhideWhenUsed/>
    <w:rsid w:val="001F0E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F0E2B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8E2833"/>
    <w:rPr>
      <w:rFonts w:ascii="Cambria" w:eastAsia="Times New Roman" w:hAnsi="Cambria" w:cs="Times New Roman"/>
      <w:b/>
      <w:bCs/>
      <w:color w:val="404040"/>
      <w:sz w:val="28"/>
      <w:szCs w:val="24"/>
      <w:lang w:val="en-US"/>
    </w:rPr>
  </w:style>
  <w:style w:type="character" w:customStyle="1" w:styleId="Heading2Char">
    <w:name w:val="Heading 2 Char"/>
    <w:link w:val="Heading2"/>
    <w:rsid w:val="008E2833"/>
    <w:rPr>
      <w:rFonts w:ascii="Cambria" w:eastAsia="Times New Roman" w:hAnsi="Cambria" w:cs="Arial"/>
      <w:b/>
      <w:color w:val="404040"/>
      <w:sz w:val="24"/>
      <w:szCs w:val="36"/>
      <w:lang w:eastAsia="en-ZA"/>
    </w:rPr>
  </w:style>
  <w:style w:type="character" w:customStyle="1" w:styleId="Heading3Char">
    <w:name w:val="Heading 3 Char"/>
    <w:link w:val="Heading3"/>
    <w:rsid w:val="008E2833"/>
    <w:rPr>
      <w:rFonts w:ascii="Cambria" w:eastAsia="Times New Roman" w:hAnsi="Cambria" w:cs="Arial"/>
      <w:b/>
      <w:bCs/>
      <w:color w:val="404040"/>
      <w:szCs w:val="24"/>
      <w:lang w:val="en-GB"/>
    </w:rPr>
  </w:style>
  <w:style w:type="character" w:customStyle="1" w:styleId="Heading4Char">
    <w:name w:val="Heading 4 Char"/>
    <w:link w:val="Heading4"/>
    <w:rsid w:val="008E2833"/>
    <w:rPr>
      <w:rFonts w:ascii="Cambria" w:eastAsia="Times New Roman" w:hAnsi="Cambria" w:cs="Times New Roman"/>
      <w:b/>
      <w:bCs/>
      <w:color w:val="404040"/>
      <w:szCs w:val="28"/>
      <w:lang w:val="en-US"/>
    </w:rPr>
  </w:style>
  <w:style w:type="character" w:customStyle="1" w:styleId="Heading5Char">
    <w:name w:val="Heading 5 Char"/>
    <w:link w:val="Heading5"/>
    <w:rsid w:val="008E2833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link w:val="Heading6"/>
    <w:rsid w:val="008E2833"/>
    <w:rPr>
      <w:rFonts w:ascii="Calibri" w:eastAsia="Times New Roman" w:hAnsi="Calibri" w:cs="Times New Roman"/>
      <w:b/>
      <w:bCs/>
      <w:lang w:val="en-US"/>
    </w:rPr>
  </w:style>
  <w:style w:type="character" w:customStyle="1" w:styleId="Heading7Char">
    <w:name w:val="Heading 7 Char"/>
    <w:link w:val="Heading7"/>
    <w:rsid w:val="008E2833"/>
    <w:rPr>
      <w:rFonts w:ascii="Calibri" w:eastAsia="Times New Roman" w:hAnsi="Calibri" w:cs="Times New Roman"/>
      <w:sz w:val="24"/>
      <w:szCs w:val="24"/>
      <w:lang w:val="en-US"/>
    </w:rPr>
  </w:style>
  <w:style w:type="character" w:customStyle="1" w:styleId="Heading8Char">
    <w:name w:val="Heading 8 Char"/>
    <w:link w:val="Heading8"/>
    <w:rsid w:val="008E2833"/>
    <w:rPr>
      <w:rFonts w:ascii="Calibri" w:eastAsia="Times New Roman" w:hAnsi="Calibri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rsid w:val="008E2833"/>
    <w:rPr>
      <w:rFonts w:ascii="Cambria" w:eastAsia="Times New Roman" w:hAnsi="Cambria" w:cs="Times New Roman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8E2833"/>
  </w:style>
  <w:style w:type="paragraph" w:customStyle="1" w:styleId="StyleHeading1BlueLinespacing15lines">
    <w:name w:val="Style Heading 1 + Blue Line spacing:  1.5 lines"/>
    <w:basedOn w:val="Heading1"/>
    <w:rsid w:val="008E2833"/>
    <w:pPr>
      <w:numPr>
        <w:numId w:val="1"/>
      </w:numPr>
      <w:spacing w:after="60" w:line="360" w:lineRule="auto"/>
      <w:jc w:val="left"/>
    </w:pPr>
    <w:rPr>
      <w:rFonts w:ascii="Verdana" w:hAnsi="Verdana"/>
      <w:color w:val="0000FF"/>
      <w:kern w:val="32"/>
      <w:sz w:val="32"/>
      <w:szCs w:val="20"/>
      <w:lang w:val="en-GB"/>
    </w:rPr>
  </w:style>
  <w:style w:type="paragraph" w:customStyle="1" w:styleId="StyleArial16ptBoldLinespacing15lines">
    <w:name w:val="Style Arial 16 pt Bold Line spacing:  1.5 lines"/>
    <w:basedOn w:val="Normal"/>
    <w:rsid w:val="008E2833"/>
    <w:pPr>
      <w:spacing w:after="0" w:line="360" w:lineRule="auto"/>
      <w:jc w:val="both"/>
    </w:pPr>
    <w:rPr>
      <w:rFonts w:ascii="Verdana" w:eastAsia="Times New Roman" w:hAnsi="Verdana"/>
      <w:b/>
      <w:bCs/>
      <w:sz w:val="32"/>
      <w:szCs w:val="20"/>
      <w:lang w:val="en-GB"/>
    </w:rPr>
  </w:style>
  <w:style w:type="paragraph" w:styleId="TOC1">
    <w:name w:val="toc 1"/>
    <w:basedOn w:val="Normal"/>
    <w:next w:val="Normal"/>
    <w:autoRedefine/>
    <w:uiPriority w:val="39"/>
    <w:rsid w:val="008E2833"/>
    <w:pPr>
      <w:spacing w:before="120" w:after="120" w:line="240" w:lineRule="auto"/>
      <w:jc w:val="both"/>
    </w:pPr>
    <w:rPr>
      <w:rFonts w:eastAsia="Times New Roman"/>
      <w:b/>
      <w:bCs/>
      <w:caps/>
      <w:sz w:val="20"/>
      <w:szCs w:val="24"/>
      <w:lang w:val="en-GB"/>
    </w:rPr>
  </w:style>
  <w:style w:type="character" w:styleId="Hyperlink">
    <w:name w:val="Hyperlink"/>
    <w:uiPriority w:val="99"/>
    <w:rsid w:val="008E2833"/>
    <w:rPr>
      <w:color w:val="0000FF"/>
      <w:u w:val="single"/>
    </w:rPr>
  </w:style>
  <w:style w:type="paragraph" w:styleId="BodyText3">
    <w:name w:val="Body Text 3"/>
    <w:basedOn w:val="Normal"/>
    <w:link w:val="BodyText3Char"/>
    <w:rsid w:val="008E2833"/>
    <w:pPr>
      <w:spacing w:after="0" w:line="240" w:lineRule="auto"/>
      <w:jc w:val="both"/>
    </w:pPr>
    <w:rPr>
      <w:rFonts w:ascii="Arial" w:eastAsia="Times New Roman" w:hAnsi="Arial" w:cs="Arial"/>
      <w:sz w:val="20"/>
      <w:szCs w:val="24"/>
      <w:lang w:val="en-GB"/>
    </w:rPr>
  </w:style>
  <w:style w:type="character" w:customStyle="1" w:styleId="BodyText3Char">
    <w:name w:val="Body Text 3 Char"/>
    <w:link w:val="BodyText3"/>
    <w:rsid w:val="008E2833"/>
    <w:rPr>
      <w:rFonts w:ascii="Arial" w:eastAsia="Times New Roman" w:hAnsi="Arial" w:cs="Arial"/>
      <w:sz w:val="20"/>
      <w:szCs w:val="24"/>
      <w:lang w:val="en-GB"/>
    </w:rPr>
  </w:style>
  <w:style w:type="character" w:styleId="PageNumber">
    <w:name w:val="page number"/>
    <w:basedOn w:val="DefaultParagraphFont"/>
    <w:rsid w:val="008E2833"/>
  </w:style>
  <w:style w:type="paragraph" w:styleId="BodyText">
    <w:name w:val="Body Text"/>
    <w:basedOn w:val="Normal"/>
    <w:link w:val="BodyTextChar"/>
    <w:rsid w:val="008E2833"/>
    <w:pPr>
      <w:widowControl w:val="0"/>
      <w:tabs>
        <w:tab w:val="left" w:pos="284"/>
        <w:tab w:val="left" w:pos="1843"/>
      </w:tabs>
      <w:spacing w:after="0" w:line="240" w:lineRule="auto"/>
      <w:jc w:val="center"/>
    </w:pPr>
    <w:rPr>
      <w:rFonts w:ascii="Arial" w:eastAsia="Times New Roman" w:hAnsi="Arial"/>
      <w:b/>
      <w:snapToGrid w:val="0"/>
      <w:sz w:val="40"/>
      <w:szCs w:val="20"/>
      <w:lang w:val="en-GB"/>
    </w:rPr>
  </w:style>
  <w:style w:type="character" w:customStyle="1" w:styleId="BodyTextChar">
    <w:name w:val="Body Text Char"/>
    <w:link w:val="BodyText"/>
    <w:rsid w:val="008E2833"/>
    <w:rPr>
      <w:rFonts w:ascii="Arial" w:eastAsia="Times New Roman" w:hAnsi="Arial" w:cs="Times New Roman"/>
      <w:b/>
      <w:snapToGrid w:val="0"/>
      <w:sz w:val="40"/>
      <w:szCs w:val="20"/>
      <w:lang w:val="en-GB"/>
    </w:rPr>
  </w:style>
  <w:style w:type="paragraph" w:styleId="BodyText2">
    <w:name w:val="Body Text 2"/>
    <w:basedOn w:val="Normal"/>
    <w:link w:val="BodyText2Char"/>
    <w:rsid w:val="008E2833"/>
    <w:pPr>
      <w:widowControl w:val="0"/>
      <w:tabs>
        <w:tab w:val="left" w:pos="284"/>
        <w:tab w:val="left" w:pos="1843"/>
      </w:tabs>
      <w:spacing w:after="0" w:line="240" w:lineRule="auto"/>
      <w:jc w:val="both"/>
    </w:pPr>
    <w:rPr>
      <w:rFonts w:ascii="Arial" w:eastAsia="Times New Roman" w:hAnsi="Arial"/>
      <w:bCs/>
      <w:i/>
      <w:iCs/>
      <w:snapToGrid w:val="0"/>
      <w:sz w:val="20"/>
      <w:szCs w:val="20"/>
      <w:lang w:val="en-GB"/>
    </w:rPr>
  </w:style>
  <w:style w:type="character" w:customStyle="1" w:styleId="BodyText2Char">
    <w:name w:val="Body Text 2 Char"/>
    <w:link w:val="BodyText2"/>
    <w:rsid w:val="008E2833"/>
    <w:rPr>
      <w:rFonts w:ascii="Arial" w:eastAsia="Times New Roman" w:hAnsi="Arial" w:cs="Times New Roman"/>
      <w:bCs/>
      <w:i/>
      <w:iCs/>
      <w:snapToGrid w:val="0"/>
      <w:sz w:val="20"/>
      <w:szCs w:val="20"/>
      <w:lang w:val="en-GB"/>
    </w:rPr>
  </w:style>
  <w:style w:type="character" w:styleId="FollowedHyperlink">
    <w:name w:val="FollowedHyperlink"/>
    <w:semiHidden/>
    <w:rsid w:val="008E2833"/>
    <w:rPr>
      <w:color w:val="800080"/>
      <w:u w:val="single"/>
    </w:rPr>
  </w:style>
  <w:style w:type="numbering" w:customStyle="1" w:styleId="Style1">
    <w:name w:val="Style1"/>
    <w:uiPriority w:val="99"/>
    <w:rsid w:val="008E2833"/>
    <w:pPr>
      <w:numPr>
        <w:numId w:val="2"/>
      </w:numPr>
    </w:pPr>
  </w:style>
  <w:style w:type="numbering" w:customStyle="1" w:styleId="Style2">
    <w:name w:val="Style2"/>
    <w:uiPriority w:val="99"/>
    <w:rsid w:val="008E2833"/>
    <w:pPr>
      <w:numPr>
        <w:numId w:val="3"/>
      </w:numPr>
    </w:pPr>
  </w:style>
  <w:style w:type="numbering" w:customStyle="1" w:styleId="Style3">
    <w:name w:val="Style3"/>
    <w:uiPriority w:val="99"/>
    <w:rsid w:val="008E2833"/>
    <w:pPr>
      <w:numPr>
        <w:numId w:val="4"/>
      </w:numPr>
    </w:pPr>
  </w:style>
  <w:style w:type="numbering" w:customStyle="1" w:styleId="Style4">
    <w:name w:val="Style4"/>
    <w:uiPriority w:val="99"/>
    <w:rsid w:val="008E2833"/>
    <w:pPr>
      <w:numPr>
        <w:numId w:val="5"/>
      </w:numPr>
    </w:pPr>
  </w:style>
  <w:style w:type="numbering" w:customStyle="1" w:styleId="Style5">
    <w:name w:val="Style5"/>
    <w:uiPriority w:val="99"/>
    <w:rsid w:val="008E2833"/>
    <w:pPr>
      <w:numPr>
        <w:numId w:val="6"/>
      </w:numPr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E2833"/>
    <w:pPr>
      <w:keepLines/>
      <w:spacing w:before="480" w:after="0" w:line="276" w:lineRule="auto"/>
      <w:jc w:val="left"/>
      <w:outlineLvl w:val="9"/>
    </w:pPr>
    <w:rPr>
      <w:rFonts w:eastAsia="MS Gothic"/>
      <w:color w:val="365F91"/>
      <w:szCs w:val="28"/>
      <w:lang w:eastAsia="ja-JP"/>
    </w:rPr>
  </w:style>
  <w:style w:type="paragraph" w:styleId="TOC2">
    <w:name w:val="toc 2"/>
    <w:basedOn w:val="Normal"/>
    <w:next w:val="Normal"/>
    <w:autoRedefine/>
    <w:uiPriority w:val="39"/>
    <w:unhideWhenUsed/>
    <w:rsid w:val="008E2833"/>
    <w:pPr>
      <w:spacing w:after="0" w:line="240" w:lineRule="auto"/>
      <w:ind w:left="200"/>
      <w:jc w:val="both"/>
    </w:pPr>
    <w:rPr>
      <w:rFonts w:eastAsia="Times New Roman"/>
      <w:sz w:val="20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8E2833"/>
    <w:pPr>
      <w:spacing w:after="0" w:line="240" w:lineRule="auto"/>
      <w:ind w:left="400"/>
      <w:jc w:val="both"/>
    </w:pPr>
    <w:rPr>
      <w:rFonts w:eastAsia="Times New Roman"/>
      <w:sz w:val="20"/>
      <w:szCs w:val="24"/>
      <w:lang w:val="en-US"/>
    </w:rPr>
  </w:style>
  <w:style w:type="paragraph" w:styleId="BodyTextIndent">
    <w:name w:val="Body Text Indent"/>
    <w:basedOn w:val="Normal"/>
    <w:link w:val="BodyTextIndentChar"/>
    <w:unhideWhenUsed/>
    <w:rsid w:val="008E2833"/>
    <w:pPr>
      <w:spacing w:after="120" w:line="240" w:lineRule="auto"/>
      <w:ind w:left="283"/>
      <w:jc w:val="both"/>
    </w:pPr>
    <w:rPr>
      <w:rFonts w:eastAsia="Times New Roman"/>
      <w:sz w:val="20"/>
      <w:szCs w:val="24"/>
      <w:lang w:val="en-US"/>
    </w:rPr>
  </w:style>
  <w:style w:type="character" w:customStyle="1" w:styleId="BodyTextIndentChar">
    <w:name w:val="Body Text Indent Char"/>
    <w:link w:val="BodyTextIndent"/>
    <w:rsid w:val="008E2833"/>
    <w:rPr>
      <w:rFonts w:ascii="Calibri" w:eastAsia="Times New Roman" w:hAnsi="Calibri" w:cs="Times New Roman"/>
      <w:sz w:val="20"/>
      <w:szCs w:val="24"/>
      <w:lang w:val="en-US"/>
    </w:rPr>
  </w:style>
  <w:style w:type="paragraph" w:styleId="BodyTextIndent2">
    <w:name w:val="Body Text Indent 2"/>
    <w:basedOn w:val="Normal"/>
    <w:link w:val="BodyTextIndent2Char"/>
    <w:unhideWhenUsed/>
    <w:rsid w:val="008E2833"/>
    <w:pPr>
      <w:spacing w:after="120" w:line="480" w:lineRule="auto"/>
      <w:ind w:left="283"/>
      <w:jc w:val="both"/>
    </w:pPr>
    <w:rPr>
      <w:rFonts w:eastAsia="Times New Roman"/>
      <w:sz w:val="20"/>
      <w:szCs w:val="24"/>
      <w:lang w:val="en-US"/>
    </w:rPr>
  </w:style>
  <w:style w:type="character" w:customStyle="1" w:styleId="BodyTextIndent2Char">
    <w:name w:val="Body Text Indent 2 Char"/>
    <w:link w:val="BodyTextIndent2"/>
    <w:rsid w:val="008E2833"/>
    <w:rPr>
      <w:rFonts w:ascii="Calibri" w:eastAsia="Times New Roman" w:hAnsi="Calibri" w:cs="Times New Roman"/>
      <w:sz w:val="20"/>
      <w:szCs w:val="24"/>
      <w:lang w:val="en-US"/>
    </w:rPr>
  </w:style>
  <w:style w:type="numbering" w:customStyle="1" w:styleId="NoList11">
    <w:name w:val="No List11"/>
    <w:next w:val="NoList"/>
    <w:semiHidden/>
    <w:rsid w:val="008E2833"/>
  </w:style>
  <w:style w:type="paragraph" w:styleId="CommentText">
    <w:name w:val="annotation text"/>
    <w:basedOn w:val="Normal"/>
    <w:link w:val="CommentTextChar"/>
    <w:semiHidden/>
    <w:rsid w:val="008E2833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CommentTextChar">
    <w:name w:val="Comment Text Char"/>
    <w:link w:val="CommentText"/>
    <w:semiHidden/>
    <w:rsid w:val="008E2833"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EmailStyle58">
    <w:name w:val="EmailStyle58"/>
    <w:semiHidden/>
    <w:rsid w:val="00B67293"/>
    <w:rPr>
      <w:rFonts w:ascii="Arial" w:hAnsi="Arial" w:cs="Arial"/>
      <w:color w:val="000000"/>
      <w:sz w:val="20"/>
    </w:rPr>
  </w:style>
  <w:style w:type="character" w:styleId="CommentReference">
    <w:name w:val="annotation reference"/>
    <w:uiPriority w:val="99"/>
    <w:semiHidden/>
    <w:unhideWhenUsed/>
    <w:rsid w:val="00B67293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3F6605"/>
    <w:pPr>
      <w:ind w:left="720"/>
      <w:contextualSpacing/>
    </w:pPr>
  </w:style>
  <w:style w:type="character" w:styleId="UnresolvedMention">
    <w:name w:val="Unresolved Mention"/>
    <w:uiPriority w:val="99"/>
    <w:semiHidden/>
    <w:unhideWhenUsed/>
    <w:rsid w:val="0045409B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954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A24"/>
    <w:pPr>
      <w:widowControl/>
      <w:spacing w:after="200"/>
    </w:pPr>
    <w:rPr>
      <w:rFonts w:ascii="Calibri" w:eastAsia="Calibri" w:hAnsi="Calibri"/>
      <w:b/>
      <w:bCs/>
      <w:lang w:val="en-Z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6A24"/>
    <w:rPr>
      <w:rFonts w:ascii="Times New Roman" w:eastAsia="Times New Roman" w:hAnsi="Times New Roman" w:cs="Times New Roman"/>
      <w:b/>
      <w:bCs/>
      <w:sz w:val="20"/>
      <w:szCs w:val="20"/>
      <w:lang w:val="en-ZA" w:eastAsia="en-US"/>
    </w:rPr>
  </w:style>
  <w:style w:type="paragraph" w:styleId="Revision">
    <w:name w:val="Revision"/>
    <w:hidden/>
    <w:uiPriority w:val="99"/>
    <w:semiHidden/>
    <w:rsid w:val="00E9178B"/>
    <w:rPr>
      <w:sz w:val="22"/>
      <w:szCs w:val="22"/>
      <w:lang w:val="en-ZA" w:eastAsia="en-US"/>
    </w:rPr>
  </w:style>
  <w:style w:type="paragraph" w:styleId="NormalWeb">
    <w:name w:val="Normal (Web)"/>
    <w:basedOn w:val="Normal"/>
    <w:uiPriority w:val="99"/>
    <w:semiHidden/>
    <w:unhideWhenUsed/>
    <w:rsid w:val="00AB1E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A" w:eastAsia="en-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aining@mindmaptc.com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My%20Drive\1.%20SPAR%20Disp%20Course\3.%20Disp%20Course%20Announchment%20INFO%20PACK%20&amp;%20Application%20Form\2024-03%20Info%20Pack%20and%20application%20-%20Disp%20Course%20for%20HCPs%20in%20Namibia%20FIN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54FBA-A6DA-448D-920C-1A74EAA0F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2024-03 Info Pack and application - Disp Course for HCPs in Namibia FINAL.dot</Template>
  <TotalTime>1</TotalTime>
  <Pages>3</Pages>
  <Words>578</Words>
  <Characters>3223</Characters>
  <Application>Microsoft Office Word</Application>
  <DocSecurity>0</DocSecurity>
  <Lines>247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3679</CharactersWithSpaces>
  <SharedDoc>false</SharedDoc>
  <HLinks>
    <vt:vector size="12" baseType="variant">
      <vt:variant>
        <vt:i4>393250</vt:i4>
      </vt:variant>
      <vt:variant>
        <vt:i4>3</vt:i4>
      </vt:variant>
      <vt:variant>
        <vt:i4>0</vt:i4>
      </vt:variant>
      <vt:variant>
        <vt:i4>5</vt:i4>
      </vt:variant>
      <vt:variant>
        <vt:lpwstr>mailto:pharmaqualservices@gmail.com</vt:lpwstr>
      </vt:variant>
      <vt:variant>
        <vt:lpwstr/>
      </vt:variant>
      <vt:variant>
        <vt:i4>3735614</vt:i4>
      </vt:variant>
      <vt:variant>
        <vt:i4>0</vt:i4>
      </vt:variant>
      <vt:variant>
        <vt:i4>0</vt:i4>
      </vt:variant>
      <vt:variant>
        <vt:i4>5</vt:i4>
      </vt:variant>
      <vt:variant>
        <vt:lpwstr>http://www.nmrc.com.na/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PharmacyCare</dc:creator>
  <cp:keywords/>
  <cp:lastModifiedBy>Wilet Maritz</cp:lastModifiedBy>
  <cp:revision>2</cp:revision>
  <cp:lastPrinted>2024-05-01T08:44:00Z</cp:lastPrinted>
  <dcterms:created xsi:type="dcterms:W3CDTF">2026-03-27T08:40:00Z</dcterms:created>
  <dcterms:modified xsi:type="dcterms:W3CDTF">2026-03-27T08:40:00Z</dcterms:modified>
</cp:coreProperties>
</file>